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rPr>
          <w:rFonts w:ascii="仿宋" w:hAnsi="仿宋" w:eastAsia="仿宋" w:cs="仿宋"/>
          <w:sz w:val="32"/>
          <w:szCs w:val="32"/>
        </w:rPr>
      </w:pPr>
      <w:r>
        <w:rPr>
          <w:rFonts w:hint="eastAsia" w:ascii="仿宋" w:hAnsi="仿宋" w:eastAsia="仿宋" w:cs="仿宋"/>
          <w:sz w:val="32"/>
          <w:szCs w:val="32"/>
        </w:rPr>
        <w:t>附件：</w:t>
      </w:r>
    </w:p>
    <w:p>
      <w:pPr>
        <w:spacing w:line="5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w:t>
      </w:r>
      <w:r>
        <w:rPr>
          <w:rFonts w:hint="eastAsia" w:ascii="方正小标宋简体" w:hAnsi="方正小标宋简体" w:eastAsia="方正小标宋简体" w:cs="方正小标宋简体"/>
          <w:sz w:val="44"/>
          <w:szCs w:val="44"/>
          <w:lang w:val="en-US" w:eastAsia="zh-CN"/>
        </w:rPr>
        <w:t>7</w:t>
      </w:r>
      <w:r>
        <w:rPr>
          <w:rFonts w:hint="eastAsia" w:ascii="方正小标宋简体" w:hAnsi="方正小标宋简体" w:eastAsia="方正小标宋简体" w:cs="方正小标宋简体"/>
          <w:sz w:val="44"/>
          <w:szCs w:val="44"/>
        </w:rPr>
        <w:t>月份学习内容</w:t>
      </w:r>
    </w:p>
    <w:p>
      <w:pPr>
        <w:spacing w:line="510" w:lineRule="exact"/>
        <w:rPr>
          <w:rFonts w:ascii="黑体" w:hAnsi="黑体" w:eastAsia="黑体" w:cs="黑体"/>
          <w:sz w:val="32"/>
          <w:szCs w:val="32"/>
        </w:rPr>
      </w:pPr>
    </w:p>
    <w:p>
      <w:pPr>
        <w:spacing w:line="510" w:lineRule="exact"/>
        <w:jc w:val="center"/>
        <w:rPr>
          <w:rFonts w:ascii="黑体" w:hAnsi="黑体" w:eastAsia="黑体" w:cs="黑体"/>
          <w:sz w:val="36"/>
          <w:szCs w:val="36"/>
        </w:rPr>
      </w:pPr>
      <w:r>
        <w:rPr>
          <w:rFonts w:hint="eastAsia" w:ascii="黑体" w:hAnsi="黑体" w:eastAsia="黑体" w:cs="黑体"/>
          <w:sz w:val="36"/>
          <w:szCs w:val="36"/>
        </w:rPr>
        <w:t>目  录</w:t>
      </w:r>
    </w:p>
    <w:p>
      <w:pPr>
        <w:pStyle w:val="4"/>
        <w:shd w:val="clear" w:color="auto" w:fill="FFFFFF"/>
        <w:spacing w:beforeAutospacing="0" w:afterAutospacing="0" w:line="560" w:lineRule="exact"/>
        <w:ind w:firstLine="643" w:firstLineChars="200"/>
        <w:jc w:val="both"/>
        <w:rPr>
          <w:rFonts w:hint="default" w:ascii="仿宋_GB2312" w:hAnsi="仿宋_GB2312" w:eastAsia="仿宋_GB2312" w:cs="仿宋_GB2312"/>
          <w:sz w:val="32"/>
          <w:szCs w:val="32"/>
          <w:shd w:val="clear" w:color="auto" w:fill="FFFFFF"/>
        </w:rPr>
      </w:pPr>
    </w:p>
    <w:p>
      <w:pPr>
        <w:widowControl/>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b w:val="0"/>
          <w:kern w:val="0"/>
          <w:sz w:val="32"/>
          <w:szCs w:val="32"/>
          <w:shd w:val="clear" w:color="auto" w:fill="FFFFFF"/>
          <w:lang w:val="en-US" w:eastAsia="zh-CN" w:bidi="ar-SA"/>
        </w:rPr>
        <w:t>1.</w:t>
      </w:r>
      <w:r>
        <w:rPr>
          <w:rFonts w:hint="eastAsia" w:ascii="仿宋_GB2312" w:hAnsi="仿宋_GB2312" w:eastAsia="仿宋_GB2312" w:cs="仿宋_GB2312"/>
          <w:b w:val="0"/>
          <w:sz w:val="32"/>
          <w:szCs w:val="32"/>
          <w:lang w:val="en-US" w:eastAsia="zh-CN"/>
        </w:rPr>
        <w:t>中共中央国务院转发《中央宣传部、司法部关于开展法治宣传教育的第八个五年规划（2021—2025年）》</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2</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sz w:val="32"/>
          <w:szCs w:val="32"/>
          <w:lang w:val="en-US"/>
        </w:rPr>
      </w:pPr>
      <w:r>
        <w:rPr>
          <w:rFonts w:hint="eastAsia" w:ascii="仿宋_GB2312" w:hAnsi="仿宋_GB2312" w:eastAsia="仿宋_GB2312" w:cs="仿宋_GB2312"/>
          <w:b w:val="0"/>
          <w:sz w:val="32"/>
          <w:szCs w:val="32"/>
        </w:rPr>
        <w:t>2.</w:t>
      </w:r>
      <w:r>
        <w:rPr>
          <w:rFonts w:hint="eastAsia" w:ascii="仿宋_GB2312" w:hAnsi="仿宋_GB2312" w:eastAsia="仿宋_GB2312" w:cs="仿宋_GB2312"/>
          <w:b w:val="0"/>
          <w:sz w:val="32"/>
          <w:szCs w:val="32"/>
          <w:lang w:val="en-US" w:eastAsia="zh-CN"/>
        </w:rPr>
        <w:t>习近平在参观“‘不忘初心、牢记使命’中国共产党历史展览”时强调 铭记奋斗历程担当历史使命 从党的奋斗历史中汲取前进力量</w:t>
      </w:r>
      <w:r>
        <w:rPr>
          <w:rFonts w:hint="default" w:ascii="仿宋_GB2312" w:hAnsi="仿宋_GB2312" w:eastAsia="仿宋_GB2312" w:cs="仿宋_GB2312"/>
          <w:b w:val="0"/>
          <w:kern w:val="2"/>
          <w:sz w:val="32"/>
          <w:szCs w:val="32"/>
          <w:shd w:val="clear" w:color="auto" w:fill="FFFFFF"/>
          <w:lang w:val="en-US" w:eastAsia="zh-CN" w:bidi="ar-SA"/>
        </w:rPr>
        <w:t>………………………………………</w:t>
      </w:r>
      <w:r>
        <w:rPr>
          <w:rFonts w:hint="eastAsia" w:ascii="仿宋_GB2312" w:hAnsi="仿宋_GB2312" w:eastAsia="仿宋_GB2312" w:cs="仿宋_GB2312"/>
          <w:b w:val="0"/>
          <w:kern w:val="2"/>
          <w:sz w:val="32"/>
          <w:szCs w:val="32"/>
          <w:shd w:val="clear" w:color="auto" w:fill="FFFFFF"/>
          <w:lang w:val="en-US" w:eastAsia="zh-CN" w:bidi="ar-SA"/>
        </w:rPr>
        <w:t>22</w:t>
      </w:r>
    </w:p>
    <w:p>
      <w:pPr>
        <w:pStyle w:val="4"/>
        <w:shd w:val="clear" w:color="auto" w:fill="FFFFFF"/>
        <w:spacing w:beforeAutospacing="0" w:afterAutospacing="0" w:line="560" w:lineRule="exact"/>
        <w:ind w:firstLine="640" w:firstLineChars="200"/>
        <w:jc w:val="both"/>
        <w:rPr>
          <w:rFonts w:hint="default" w:ascii="仿宋_GB2312" w:hAnsi="仿宋_GB2312" w:eastAsia="仿宋_GB2312" w:cs="仿宋_GB2312"/>
          <w:b w:val="0"/>
          <w:kern w:val="2"/>
          <w:sz w:val="32"/>
          <w:szCs w:val="32"/>
          <w:shd w:val="clear" w:color="auto" w:fill="FFFFFF"/>
          <w:lang w:val="en-US" w:eastAsia="zh-CN" w:bidi="ar-SA"/>
        </w:rPr>
      </w:pPr>
      <w:r>
        <w:rPr>
          <w:rFonts w:hint="eastAsia" w:ascii="仿宋_GB2312" w:hAnsi="仿宋_GB2312" w:eastAsia="仿宋_GB2312" w:cs="仿宋_GB2312"/>
          <w:b w:val="0"/>
          <w:sz w:val="32"/>
          <w:szCs w:val="32"/>
          <w:lang w:val="en-US" w:eastAsia="zh-CN"/>
        </w:rPr>
        <w:t>3</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sz w:val="32"/>
          <w:szCs w:val="32"/>
          <w:lang w:val="en-US" w:eastAsia="zh-CN"/>
        </w:rPr>
        <w:t>习近平在中共中央政治局第三十一次集体学习时强调 用好红色资源赓续红色血脉 努力创造无愧于历史和人民的新业绩</w:t>
      </w:r>
      <w:r>
        <w:rPr>
          <w:rFonts w:hint="default" w:ascii="仿宋_GB2312" w:hAnsi="仿宋_GB2312" w:eastAsia="仿宋_GB2312" w:cs="仿宋_GB2312"/>
          <w:b w:val="0"/>
          <w:kern w:val="2"/>
          <w:sz w:val="32"/>
          <w:szCs w:val="32"/>
          <w:shd w:val="clear" w:color="auto" w:fill="FFFFFF"/>
          <w:lang w:val="en-US" w:eastAsia="zh-CN" w:bidi="ar-SA"/>
        </w:rPr>
        <w:t>…………………………………………………</w:t>
      </w:r>
      <w:r>
        <w:rPr>
          <w:rFonts w:hint="eastAsia" w:ascii="仿宋_GB2312" w:hAnsi="仿宋_GB2312" w:eastAsia="仿宋_GB2312" w:cs="仿宋_GB2312"/>
          <w:b w:val="0"/>
          <w:kern w:val="2"/>
          <w:sz w:val="32"/>
          <w:szCs w:val="32"/>
          <w:shd w:val="clear" w:color="auto" w:fill="FFFFFF"/>
          <w:lang w:val="en-US" w:eastAsia="zh-CN" w:bidi="ar-SA"/>
        </w:rPr>
        <w:t>25</w:t>
      </w:r>
    </w:p>
    <w:p>
      <w:pPr>
        <w:widowControl/>
        <w:spacing w:line="560" w:lineRule="exact"/>
        <w:ind w:firstLine="640" w:firstLineChars="200"/>
        <w:rPr>
          <w:rFonts w:hint="default"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b w:val="0"/>
          <w:sz w:val="32"/>
          <w:szCs w:val="32"/>
          <w:lang w:val="en-US" w:eastAsia="zh-CN"/>
        </w:rPr>
        <w:t>庆祝中国共产党成立100周年“七一勋章”颁授仪式在京隆重举行 习近平向“七一勋章”获得者颁授勋章并发表重要讲话 会见全国“两优一先”表彰对象</w:t>
      </w:r>
      <w:r>
        <w:rPr>
          <w:rFonts w:ascii="仿宋_GB2312" w:hAnsi="仿宋_GB2312" w:eastAsia="仿宋_GB2312" w:cs="仿宋_GB2312"/>
          <w:sz w:val="32"/>
          <w:szCs w:val="32"/>
          <w:shd w:val="clear" w:color="auto" w:fill="FFFFFF"/>
        </w:rPr>
        <w:t>……</w:t>
      </w:r>
      <w:r>
        <w:rPr>
          <w:rFonts w:hint="default" w:ascii="仿宋_GB2312" w:hAnsi="仿宋_GB2312" w:eastAsia="仿宋_GB2312" w:cs="仿宋_GB2312"/>
          <w:b w:val="0"/>
          <w:kern w:val="2"/>
          <w:sz w:val="32"/>
          <w:szCs w:val="32"/>
          <w:shd w:val="clear" w:color="auto" w:fill="FFFFFF"/>
          <w:lang w:val="en-US" w:eastAsia="zh-CN" w:bidi="ar-SA"/>
        </w:rPr>
        <w:t>…………</w:t>
      </w:r>
      <w:r>
        <w:rPr>
          <w:rFonts w:hint="eastAsia" w:ascii="仿宋_GB2312" w:hAnsi="仿宋_GB2312" w:eastAsia="仿宋_GB2312" w:cs="仿宋_GB2312"/>
          <w:sz w:val="32"/>
          <w:szCs w:val="32"/>
          <w:shd w:val="clear" w:color="auto" w:fill="FFFFFF"/>
          <w:lang w:val="en-US" w:eastAsia="zh-CN"/>
        </w:rPr>
        <w:t>31</w:t>
      </w:r>
    </w:p>
    <w:p>
      <w:pPr>
        <w:widowControl/>
        <w:spacing w:line="560" w:lineRule="exact"/>
        <w:ind w:firstLine="640" w:firstLineChars="200"/>
        <w:rPr>
          <w:rFonts w:hint="default"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b w:val="0"/>
          <w:sz w:val="32"/>
          <w:szCs w:val="32"/>
          <w:lang w:val="en-US" w:eastAsia="zh-CN"/>
        </w:rPr>
        <w:t>习近平总书记在庆祝中国共产党成立100周年大会上的讲话</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w:t>
      </w:r>
      <w:r>
        <w:rPr>
          <w:rFonts w:hint="default" w:ascii="仿宋_GB2312" w:hAnsi="仿宋_GB2312" w:eastAsia="仿宋_GB2312" w:cs="仿宋_GB2312"/>
          <w:b w:val="0"/>
          <w:kern w:val="2"/>
          <w:sz w:val="32"/>
          <w:szCs w:val="32"/>
          <w:shd w:val="clear" w:color="auto" w:fill="FFFFFF"/>
          <w:lang w:val="en-US" w:eastAsia="zh-CN" w:bidi="ar-SA"/>
        </w:rPr>
        <w:t>………………</w:t>
      </w:r>
      <w:r>
        <w:rPr>
          <w:rFonts w:hint="eastAsia" w:ascii="仿宋_GB2312" w:hAnsi="仿宋_GB2312" w:eastAsia="仿宋_GB2312" w:cs="仿宋_GB2312"/>
          <w:sz w:val="32"/>
          <w:szCs w:val="32"/>
          <w:shd w:val="clear" w:color="auto" w:fill="FFFFFF"/>
          <w:lang w:val="en-US" w:eastAsia="zh-CN"/>
        </w:rPr>
        <w:t>37</w:t>
      </w:r>
    </w:p>
    <w:p>
      <w:pPr>
        <w:rPr>
          <w:rFonts w:ascii="方正小标宋简体" w:hAnsi="微软雅黑" w:eastAsia="方正小标宋简体"/>
          <w:kern w:val="0"/>
          <w:sz w:val="44"/>
          <w:szCs w:val="44"/>
        </w:rPr>
      </w:pPr>
      <w:r>
        <w:rPr>
          <w:rFonts w:ascii="方正小标宋简体" w:hAnsi="微软雅黑" w:eastAsia="方正小标宋简体"/>
          <w:kern w:val="0"/>
          <w:sz w:val="44"/>
          <w:szCs w:val="44"/>
        </w:rPr>
        <w:br w:type="page"/>
      </w:r>
    </w:p>
    <w:p>
      <w:pPr>
        <w:jc w:val="both"/>
        <w:rPr>
          <w:rFonts w:hint="eastAsia" w:ascii="方正小标宋简体" w:hAnsi="仿宋_GB2312" w:eastAsia="方正小标宋简体" w:cs="仿宋_GB2312"/>
          <w:b/>
          <w:sz w:val="44"/>
          <w:szCs w:val="44"/>
          <w:shd w:val="clear" w:color="auto" w:fill="FFFFFF"/>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方正小标宋简体" w:hAnsi="仿宋_GB2312" w:eastAsia="方正小标宋简体" w:cs="仿宋_GB2312"/>
          <w:b w:val="0"/>
          <w:bCs/>
          <w:sz w:val="40"/>
          <w:szCs w:val="40"/>
          <w:shd w:val="clear" w:color="auto" w:fill="FFFFFF"/>
        </w:rPr>
      </w:pPr>
      <w:r>
        <w:rPr>
          <w:rFonts w:hint="eastAsia" w:ascii="方正小标宋简体" w:hAnsi="仿宋_GB2312" w:eastAsia="方正小标宋简体" w:cs="仿宋_GB2312"/>
          <w:b w:val="0"/>
          <w:bCs/>
          <w:sz w:val="40"/>
          <w:szCs w:val="40"/>
          <w:shd w:val="clear" w:color="auto" w:fill="FFFFFF"/>
        </w:rPr>
        <w:t>中共中央国务院转发</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333333"/>
          <w:kern w:val="0"/>
          <w:sz w:val="32"/>
          <w:szCs w:val="32"/>
        </w:rPr>
      </w:pPr>
      <w:r>
        <w:rPr>
          <w:rFonts w:hint="eastAsia" w:ascii="方正小标宋简体" w:hAnsi="仿宋_GB2312" w:eastAsia="方正小标宋简体" w:cs="仿宋_GB2312"/>
          <w:b w:val="0"/>
          <w:bCs/>
          <w:sz w:val="40"/>
          <w:szCs w:val="40"/>
          <w:shd w:val="clear" w:color="auto" w:fill="FFFFFF"/>
        </w:rPr>
        <w:t>《中央宣传部、司法部关于开展法治宣传教育的第八个五年规划（2021—2025年）》</w:t>
      </w:r>
      <w:r>
        <w:rPr>
          <w:rFonts w:hint="eastAsia" w:ascii="仿宋_GB2312" w:hAnsi="仿宋_GB2312" w:eastAsia="仿宋_GB2312" w:cs="仿宋_GB2312"/>
          <w:color w:val="333333"/>
          <w:kern w:val="0"/>
          <w:sz w:val="32"/>
          <w:szCs w:val="32"/>
        </w:rPr>
        <w:t>　</w:t>
      </w:r>
    </w:p>
    <w:p>
      <w:pPr>
        <w:keepNext w:val="0"/>
        <w:keepLines w:val="0"/>
        <w:pageBreakBefore w:val="0"/>
        <w:kinsoku/>
        <w:wordWrap/>
        <w:overflowPunct/>
        <w:topLinePunct w:val="0"/>
        <w:autoSpaceDE/>
        <w:autoSpaceDN/>
        <w:bidi w:val="0"/>
        <w:adjustRightInd/>
        <w:snapToGrid/>
        <w:jc w:val="both"/>
        <w:textAlignment w:val="auto"/>
        <w:rPr>
          <w:rFonts w:hint="eastAsia" w:ascii="仿宋_GB2312" w:hAnsi="����" w:eastAsia="仿宋_GB2312" w:cs="宋体"/>
          <w:color w:val="000000"/>
          <w:kern w:val="0"/>
          <w:sz w:val="32"/>
          <w:szCs w:val="32"/>
          <w:lang w:val="en-US" w:eastAsia="zh-CN" w:bidi="ar-SA"/>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新华社北京6月15日电  近日，中共中央、国务院转发了《中央宣传部、司法部关于开展法治宣传教育的第八个五年规划（2021—2025年）》，并发出通知，要求各地区各部门结合实际认真贯彻落实。</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《中央宣传部、司法部关于开展法治宣传教育的第八个五年规划（2021—2025年）》全文如下。</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全民普法是全面依法治国的长期基础性工作。在习近平新时代中国特色社会主义思想特别是习近平法治思想的科学指引下，在党中央、国务院正确领导下，全国第七个五年法治宣传教育规划（2016—2020年）顺利实施完成，取得重要成果。以宪法为核心的中国特色社会主义法律体系学习宣传深入开展，“谁执法谁普法”等普法责任制广泛实行，法治文化蓬勃发展，全社会法治观念明显增强，社会治理法治化水平明显提高。</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我国开启全面建设社会主义现代化国家新征程，进入新发展阶段，迫切要求进一步提升公民法治素养，推动全社会尊法学法守法用法。为深入学习宣传贯彻习近平法治思想，做好第八个五年法治宣传教育工作，进一步加大全民普法力度，制定本规划。</w:t>
      </w:r>
    </w:p>
    <w:p>
      <w:pPr>
        <w:pStyle w:val="8"/>
        <w:shd w:val="clear" w:color="auto" w:fill="FFFFFF"/>
        <w:spacing w:before="0" w:beforeAutospacing="0" w:after="0" w:afterAutospacing="0" w:line="408" w:lineRule="atLeast"/>
        <w:ind w:firstLine="640" w:firstLineChars="20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一、以习近平法治思想引领全民普法工作</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习近平法治思想是顺应实现中华民族伟大复兴时代要求应运而生的重大理论创新成果，是马克思主义法治理论中国化最新成果，是习近平新时代中国特色社会主义思想的重要组成部分，是全面依法治国的根本遵循和行动指南。必须用习近平法治思想武装头脑、指导实践，推动普法工作守正创新、提质增效、全面发展。</w:t>
      </w:r>
    </w:p>
    <w:p>
      <w:pPr>
        <w:pStyle w:val="8"/>
        <w:shd w:val="clear" w:color="auto" w:fill="FFFFFF"/>
        <w:spacing w:before="0" w:beforeAutospacing="0" w:after="0" w:afterAutospacing="0" w:line="408" w:lineRule="atLeast"/>
        <w:ind w:firstLine="640" w:firstLineChars="200"/>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（一）指导思想</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坚持以马克思列宁主义、毛泽东思想、邓小平理论、“三个代表”重要思想、科学发展观、习近平新时代中国特色社会主义思想为指导，全面贯彻党的十九大和十九届二中、三中、四中、五中全会精神，深入贯彻习近平法治思想，增强“四个意识”、坚定“四个自信”、做到“两个维护”，坚定不移走中国特色社会主义法治道路，紧紧围绕服务“十四五”时期经济社会发展，以使法治成为社会共识和基本准则为目标，以持续提升公民法治素养为重点，以提高普法针对性和实效性为工作着力点，完善和落实“谁执法谁普法”等普法责任制，促进提高社会文明程度，为全面建设社会主义现代化国家营造良好法治环境。</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（二）主要目标</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到2025年，公民法治素养和社会治理法治化水平显著提升，全民普法工作体系更加健全。公民对法律法规的知晓度、法治精神的认同度、法治实践的参与度显著提高，全社会尊法学法守法用法的自觉性和主动性显著增强。多层次多领域依法治理深入推进，全社会办事依法、遇事找法、解决问题用法、化解矛盾靠法的法治环境显著改善。全民普法制度完备、实施精准、评价科学、责任落实的工作体系基本形成。</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（三）工作原则</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——坚持党的全面领导。把党的领导贯彻到全民普法全过程各方面，始终坚持正确政治方向。</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——坚持以人民为中心。树立以人民为中心的普法理念和工作导向，做到普法为了人民、依靠人民、服务人民，依法保障人民权益，促进人民高品质生活，夯实全面依法治国的社会基础。</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——坚持服务大局。紧紧围绕党和国家中心工作，有针对性地组织开展普法，促进依法维护社会公平正义，促进在法治轨道上推进国家治理体系和治理能力现代化。</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坚持与法治实践深度融合。坚持全民普法与科学立法、严格执法、公正司法一体推进，坚持依法治国与以德治国相结合，弘扬社会主义核心价值观，把普法融入法治实践、融入基层治理、融入日常生活，融入全面依法治国全过程。</w:t>
      </w:r>
    </w:p>
    <w:p>
      <w:pPr>
        <w:pStyle w:val="8"/>
        <w:shd w:val="clear" w:color="auto" w:fill="FFFFFF"/>
        <w:spacing w:before="0" w:beforeAutospacing="0" w:after="0" w:afterAutospacing="0" w:line="408" w:lineRule="atLeast"/>
        <w:ind w:firstLine="640" w:firstLineChars="20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二、明确普法重点内容</w:t>
      </w:r>
    </w:p>
    <w:p>
      <w:pPr>
        <w:pStyle w:val="8"/>
        <w:shd w:val="clear" w:color="auto" w:fill="FFFFFF"/>
        <w:spacing w:before="0" w:beforeAutospacing="0" w:after="0" w:afterAutospacing="0" w:line="408" w:lineRule="atLeast"/>
        <w:ind w:firstLine="640" w:firstLineChars="200"/>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（一）突出学习宣传习近平法治思想</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深入学习宣传习近平法治思想的重大意义、丰富内涵、精神实质和实践要求，引导全社会坚定不移走中国特色社会主义法治道路。把习近平法治思想作为党委（党组）理论学习中心组学习重点内容，列入党校（行政学院）和干部学院重点课程，推动领导干部带头学习、模范践行。把习近平法治思想融入学校教育，纳入高校法治理论教学体系，做好进教材、进课堂、进头脑工作。通过多种形式，运用各类媒体和平台，发挥好各类基层普法阵地作用，推动习近平法治思想入脑入心、走深走实。</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（二）突出宣传宪法</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在全社会深入持久开展宪法宣传教育活动，阐释好“中国之治”的制度基础，阐释好新时代依宪治国、依宪执政的内涵和意义，阐释好宪法精神。加强国旗法、国歌法等宪法相关法的学习宣传，强化国家认同。全面落实宪法宣誓制度。加强宪法实施案例宣传。结合“12·4”国家宪法日，开展“宪法宣传周”集中宣传活动。加强宪法理论研究，推动宪法类教材和图书的编写、修订、出版。在新市民仪式、青少年成人仪式、学生毕业仪式等活动中设置礼敬宪法环节，大力弘扬宪法精神。在“五四宪法”历史资料陈列馆基础上建设国家宪法宣传教育馆。</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（三）突出宣传民法典</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广泛开展民法典普法工作，阐释好民法典中国特色社会主义的特质，阐释好民法典关于民事活动平等、自愿、公平、诚信等基本原则，阐释好民法典关于坚持主体平等、保护财产权利、便利交易流转、维护人格尊严、促进家庭和谐、追究侵权责任等基本要求，阐释好民法典一系列新规定新概念新精神。推动各级党和国家机关带头学习宣传民法典，推动领导干部做学习、遵守、维护民法典的表率，提高运用民法典维护人民权益、化解矛盾纠纷、促进社会和谐稳定的能力和水平。把民法典纳入国民教育体系，加强对青少年民法典教育。以“美好生活·民法典相伴”为主题，组织开展民法典主题宣传，让民法典走到群众身边、走进群众心里。</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（四）深入宣传与推动高质量发展密切相关的法律法规</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继续把宣传中国特色社会主义法律体系作为基本任务，大力宣传国家基本法律，强化“十四五”期间制定和修改的法律法规宣传教育。适应立足新发展阶段、贯彻新发展理念、构建新发展格局需要，大力宣传有关平等保护、公平竞争、激发市场主体活力、防范风险的法律法规，推动建设市场化法治化国际化营商环境。适应实施创新驱动发展战略需要，大力宣传知识产权保护、科技成果转化等方面法律法规，促进科技强国建设。适应统筹推进国内法治和涉外法治需要，大力宣传我国涉外法律法规，促进依法维护国家主权、安全、发展利益。围绕国家发展战略和区域重大战略，组织开展专项法治宣传教育，加强区域性普法与依法治理合作。</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（五）深入宣传与社会治理现代化密切相关的法律法规</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适应统筹发展和安全的需要，大力宣传总体国家安全观和国家安全法、反分裂国家法、国防法、反恐怖主义法、生物安全法、网络安全法等，组织开展“4·15”全民国家安全教育日普法宣传活动，推动全社会增强国家安全意识和风险防控能力。适应更高水平的平安中国建设需要，继续加强刑法、刑事诉讼法、治安管理处罚法等宣传教育，促进依法惩治和预防犯罪。围绕生态文明建设、食品药品安全、扫黑除恶、毒品预防、社区管理服务、构建和谐劳动关系、防治家庭暴力、个人信息保护等人民群众关心关注的问题，开展经常性法治宣传教育，依法保障社会稳定和人民安宁。</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（六）深入宣传党内法规</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以党章、准则、条例等为重点，深入学习宣传党内法规，注重党内法规宣传同国家法律宣传的衔接协调。突出学习宣传党章，教育广大党员以党章为根本遵循，尊崇党章、遵守党章、贯彻党章、维护党章。把学习掌握党内法规作为合格党员的基本要求，列入党组织“三会一课”内容，在考核党员、干部时注意了解相关情况，促进党内法规学习宣传常态化、制度化。</w:t>
      </w:r>
    </w:p>
    <w:p>
      <w:pPr>
        <w:pStyle w:val="8"/>
        <w:shd w:val="clear" w:color="auto" w:fill="FFFFFF"/>
        <w:spacing w:before="0" w:beforeAutospacing="0" w:after="0" w:afterAutospacing="0" w:line="408" w:lineRule="atLeast"/>
        <w:ind w:firstLine="640" w:firstLineChars="20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三、持续提升公民法治素养</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（一）加强教育引导</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实行公民终身法治教育制度，把法治教育纳入干部教育体系、国民教育体系、社会教育体系。</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加强国家工作人员法治教育。落实国家工作人员学法用法制度，引导国家工作人员牢固树立宪法法律至上、法律面前人人平等、权由法定、权依法使等基本法治观念。重点抓好“关键少数”，提高各级领导干部运用法治思维和法治方式深化改革、推动发展、化解矛盾、维护稳定、应对风险能力。建立领导干部应知应会法律法规清单制度，分级分类明确领导干部履职应当学习掌握的法律法规和党内法规，完善配套制度，促使知行合一。把法治素养和依法履职情况纳入考核评价干部的重要内容，让尊法学法守法用法成为领导干部自觉行为和必备素质。</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加强青少年法治教育。全面落实《青少年法治教育大纲》，教育引导青少年从小养成尊法守法习惯。充实完善法治教育教材相关内容，增加法治知识在中考、高考中的内容占比。推进教师网络法治教育培训，5年内对所有道德与法治课教师进行1次轮训。探索设立“法学+教育学”双学士学位人才培养等项目，加强法治教育师资培养。持续举办全国学生“学宪法讲宪法”、国家宪法日“宪法晨读”、全国青少年网上学法用法等活动。推进青少年法治教育实践基地建设，推广法治实践教学和案例教学。深入开展未成年人保护法、预防未成年人犯罪法等学习宣传。进一步完善政府、司法机关、学校、社会、家庭共同参与的青少年法治教育新格局。</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分层分类开展法治教育。加强基层组织负责人学法用法工作，开展村（社区）“两委”干部法治培训，提高基层干部依法办事意识和依法治理能力。加强基层行政执法人员法治培训，提升依法行政能力。加强对非公有制经济组织、社会组织管理和从业人员法治教育，促进依法诚信经营管理。加强对媒体从业人员法治教育，将法治素养作为从业资格考评的重要内容，提高其运用法治思维和法治方式解读社会问题、引导社会舆论的能力。根据妇女、残疾人、老年人、农民工等群体特点，开展有针对性的法治宣传教育活动，提高其依法维护权益的意识和能力。</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（二）推动实践养成</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把提升公民法治素养与推进依法治理等实践活动有机结合，把公民法治素养基本要求融入市民公约、乡规民约、学生守则、行业规章、团体章程等社会规范，融入文明创建、法治示范创建和平安建设活动。从遵守交通规则、培养垃圾分类习惯、制止餐饮浪费等日常生活行为抓起，提高规则意识，让人民群众在实践中养成守法习惯。通过严格执法、公正司法，让人民群众感受到正义可期待、权利有保障、义务须履行，引导全社会树立权利与义务、个人自由与社会责任相统一的观念，纠正法不责众、滥用权利、讲“蛮”不讲法、遇事找关系等思想和行为。</w:t>
      </w:r>
    </w:p>
    <w:p>
      <w:pPr>
        <w:pStyle w:val="8"/>
        <w:shd w:val="clear" w:color="auto" w:fill="FFFFFF"/>
        <w:spacing w:before="0" w:beforeAutospacing="0" w:after="0" w:afterAutospacing="0" w:line="408" w:lineRule="atLeast"/>
        <w:ind w:firstLine="640" w:firstLineChars="200"/>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（三）完善制度保障</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建立健全对守法行为的正向激励和对违法行为的惩戒制度，把公民法治素养与诚信建设相衔接，健全信用奖惩和信用修复机制。大力宣传崇法向善、坚守法治的模范人物，选树群众身边先进典型。完善激励制约机制，形成好人好报、德者有得的正向效应，形成守法光荣、违法可耻的社会风尚。</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实施公民法治素养提升行动，分步骤、有重点地持续推进，不断提升全体公民法治意识和法治素养，推进全民守法。</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黑体" w:hAnsi="黑体" w:eastAsia="黑体" w:cs="黑体"/>
          <w:color w:val="000000"/>
          <w:sz w:val="32"/>
          <w:szCs w:val="32"/>
          <w:lang w:val="en-US" w:eastAsia="zh-CN"/>
        </w:rPr>
        <w:t>四、加强社会主义法治文化建设</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（一）推进法治文化阵地建设</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扩大法治文化阵地覆盖面，提高使用率。把法治文化阵地建设纳入城乡规划，在公共设施建设和公共空间利用时体现法治元素，推动法治文化与传统文化、红色文化、地方文化、行业文化、企业文化融合发展。把法治元素融入长城、大运河、长征、黄河等国家文化公园建设，形成一批深受人民群众喜爱的区域性法治文化集群。利用好新时代文明实践中心（所、站）等场所，因地制宜建设法治文化阵地。加强边疆地区法治文化阵地建设，支持边疆法治文化长廊建设和普法教育实践基地建设。着力提升市县法治文化阵地建设质量，推动从有形覆盖向有效覆盖转变。基本实现每个村（社区）至少有一个法治文化阵地。法治文化阵地内容上要准确传播社会主义法治精神，功能上要便于群众学习理解法律、便于开展法治实践活动。加强全国法治宣传教育基地的命名、管理，发挥其在法治文化阵地建设中的引领和示范作用。</w:t>
      </w:r>
    </w:p>
    <w:p>
      <w:pPr>
        <w:pStyle w:val="8"/>
        <w:shd w:val="clear" w:color="auto" w:fill="FFFFFF"/>
        <w:spacing w:before="0" w:beforeAutospacing="0" w:after="0" w:afterAutospacing="0" w:line="408" w:lineRule="atLeast"/>
        <w:ind w:firstLine="640" w:firstLineChars="200"/>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（二）繁荣发展社会主义法治文艺</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把社会效益放在首位，组织创作一批法治文化精品，创建一批法治文化传播品牌栏目、节目和工作室。继续组织开展全国法治动漫微视频征集展播活动，扩大影响力。建设网上法治文化产品资料库。加大法治文化惠民力度，广泛开展群众性法治文化活动，组织青年普法志愿者、法治文艺团体开展法治文化基层行活动，推动社会主义法治精神深入人心。</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（三）推动中华优秀传统法律文化创造性转化、创新性发展</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传承中华法系的优秀思想和理念，挖掘民为邦本、礼法并用、以和为贵、明德慎罚、执法如山等中华传统法律文化精华，根据时代精神加以转化，使中华优秀传统法律文化焕发出新的生命力。加强对我国法律文化历史遗迹和文物的保护，宣传代表性人物的事迹和精神。弘扬善良风俗、家规家训等优秀传统文化中的法治内涵，把不违反法律、不违背公序良俗作为家风家教的重要内容，让社会主义法治精神在家庭中生根。</w:t>
      </w:r>
    </w:p>
    <w:p>
      <w:pPr>
        <w:pStyle w:val="8"/>
        <w:shd w:val="clear" w:color="auto" w:fill="FFFFFF"/>
        <w:spacing w:before="0" w:beforeAutospacing="0" w:after="0" w:afterAutospacing="0" w:line="408" w:lineRule="atLeast"/>
        <w:ind w:firstLine="640" w:firstLineChars="200"/>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（四）加强红色法治文化保护、宣传、传承</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注重发掘、总结党在革命时期领导人民进行法治建设的光荣历史和成功实践，大力弘扬红色法治文化。探索建立红色法治文化遗存目录，明确保护责任，修缮相关设施，完善展陈内容。组织开展红色法治文化研究阐发、展示利用、宣传普及、传播交流等活动。建设一批以红色法治文化为主题的法治宣传教育基地。讲好红色法治故事，传承红色法治基因，教育引导全社会增强走中国特色社会主义法治道路的自信和自觉。</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（五）加强法治文化国际传播和国际交流</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以讲好中国法治故事为着力点，突出对外宣传中国特色社会主义法治优越性、新时代法治建设实践成果和中华优秀传统法律文化。讲好中国遵循国际法故事，对外宣示我国积极维护国际法治、捍卫国际公平与正义的立场主张。注重在共建“一带一路”中发挥法治作用。编写涉外案例资料，对我境外企业、机构和人员加强当地法律宣传。建立涉外工作法务制度，加强对我国法域外适用研究，推动海外法律服务高质量发展。举办法治国际论坛，宣介好习近平法治思想，开展与世界各国法治文化对话。坚持贴近中国实际、贴近国际关切、贴近国外受众，加强法治文化国际传播能力建设。积极对来华、在华外国人开展法治宣传，引导其遵守我国法律，保障其合法权益。</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黑体" w:hAnsi="黑体" w:eastAsia="黑体" w:cs="黑体"/>
          <w:color w:val="000000"/>
          <w:sz w:val="32"/>
          <w:szCs w:val="32"/>
          <w:lang w:val="en-US" w:eastAsia="zh-CN"/>
        </w:rPr>
        <w:t>五、推进普法与依法治理有机融合</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（一）加强基层依法治理</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深化法治乡村（社区）建设。加大乡村（社区）普法力度，实施乡村（社区）“法律明白人”培养工程。完善和落实“一村（社区）一法律顾问”制度。开展面向家庭的普法主题实践活动，培育农村学法用法示范户，建设尊老爱幼、男女平等、夫妻和睦的模范守法家庭，注重发挥家庭家教家风在基层社会治理中的重要作用。健全党组织领导的自治、法治、德治相结合的城乡基层治理体系，加强乡村（社区）依法治理，探索实行积分制，因地制宜推广村民评理说事点、社区“法律之家”等做法，打造基层普法和依法治理有效阵地。坚持和发展新时代“枫桥经验”，完善社会矛盾纠纷多元预防调处化解综合机制，做到“小事不出村、大事不出乡、矛盾不上交”。深入开展“民主法治示范村（社区）”创建，加强动态管理，提高创建质量，促进乡村社会既充满活力又和谐有序，推动全面依法治国各项措施在城乡基层落地生根。</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深化依法治校。深化“法律进学校”，推动各级各类学校健全依法治理制度体系，加强学校法治文化建设，切实提升依法办学、依法执教的意识和能力。落实“法治副校长”、法治辅导员制度，有针对性地开展防范校园欺凌、性侵害等方面法治教育，深化学校及周边环境依法治理。</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深化依法治企。深化“法律进企业”，落实经营管理人员学法用法制度。加强企业法治文化建设，提高经营管理人员依法经营、依法管理能力。推动企业合规建设，防范法律风险，提升企业管理法治化水平。</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（二）深化行业依法治理</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引导和支持各行业依法制定规约、章程，发挥行业自律和专业服务功能，实现行业自我约束、自我管理，依法维护成员合法权益。推进业务标准程序完善、合法合规审查到位、防范化解风险及时、法律监督有效的法治化行业治理。</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深化“法律进网络”，加强对网络企业管理和从业人员法治教育，推动网络企业自觉履行责任，做到依法依规经营。完善网络管理制度规范，培育符合互联网发展规律、体现公序良俗的网络伦理、网络规则。加强网络安全教育，提高网民法治意识，引导广大网民崇德守法、文明互动、理性表达。</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（三）开展专项依法治理</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加强社会应急状态下专项依法治理，开展公共卫生安全、传染病防治、防灾减灾救灾、突发事件应急管理等方面法治宣传教育，促进全社会在应急状态下依法行动、依法办事，依法维护社会秩序。</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坚持依法治理与系统治理、综合治理、源头治理有机结合，深入开展多层次多形式法治创建活动，加强对县（市、区、旗）、乡镇（街道）、村（社区）等区域治理中法治状况的研究评估工作，大力提高社会治理法治化水平。</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黑体" w:hAnsi="黑体" w:eastAsia="黑体" w:cs="黑体"/>
          <w:color w:val="000000"/>
          <w:sz w:val="32"/>
          <w:szCs w:val="32"/>
          <w:lang w:val="en-US" w:eastAsia="zh-CN"/>
        </w:rPr>
        <w:t>六、着力提高普法针对性实效性</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（一）在立法、执法、司法过程中开展实时普法</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把普法融入立法过程。在法律法规制定、修改过程中，通过公开征求意见、听证会、论证会、基层立法联系点等形式扩大社会参与。通过立法机关新闻发言人等机制解读法律问题，回应社会关切。在司法解释制定过程中，加强相关普法工作。法律法规正式公布时，一般应当同步进行解读。</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把普法融入执法、司法过程。制定执法、司法办案中开展普法的工作指引，加强行政许可、行政处罚、行政强制、行政复议、行政诉讼等相关法律规范的普法宣传，把向行政相对人、案件当事人和社会公众的普法融入执法、司法办案程序中，实现执法办案的全员普法、全程普法。在落实行政执法公示、执法全过程记录、重大执法决定法制审核制度中，加强普法宣传。在行政复议工作中，利用受理、审理、决定等各环节实时普法，引导教育申请人依法维权、表达诉求。充分运用公开开庭、巡回审判、庭审现场直播、生效法律文书统一上网和公开查询等生动直观的形式宣讲法律，释法说理。</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把普法融入法律服务过程。法律服务工作者在为当事人提供法律服务、调处矛盾纠纷、参与涉法涉诉信访案件处理时，加强释法析理，引导当事人和社会公众依法办事。加快公共法律服务体系建设，在人民群众需要法律的时候，能够及时得到法治宣传和法律服务，让人民群众感受到法律的温暖和力量。</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加大以案普法力度。落实法官、检察官、行政复议人员、行政执法人员、律师等以案释法制度和典型案例发布制度，健全以案普法长效机制，使广大法治工作者成为弘扬社会主义法治精神、传播社会主义法治理念的普法者。培育以案普法品牌，针对人民群众日常生活遇到的具体法律问题及时开展普法。充分利用典型案事件向公众进行法律解读，使典型案事件依法解决的过程成为全民普法的公开课。</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（二）充分运用社会力量开展公益普法</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壮大社会普法力量。发挥群团组织和社会组织在普法中的作用，畅通和规范市场主体、新社会阶层、社会工作者和志愿者等参与普法的途径，发展和规范公益性普法组织。加强普法讲师团建设，充分发挥法律实务工作者、法学教师的作用。加强普法志愿队伍建设，组织、支持退休法官检察官、老党员、老干部、老教师等开展普法志愿服务。</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健全社会普法教育机制。加强对社会力量开展普法的管理服务、组织引导和政策、资金、项目扶持，完善政府购买、社会投入、公益赞助等相结合的社会普法机制。健全嘉许制度，推动普法志愿服务常态化、制度化。</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（三）充分运用新技术新媒体开展精准普法</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创新普法内容。适应人民群众对法治的需求从“有没有”向“好不好”的转变，提高普法质量，形成法治需求与普法供给之间更高水平的动态平衡。注重运用新技术分析各类人群不同的法治需求，提高普法产品供给的精准性和有效性。走好全媒体时代群众路线，鼓励公众创作个性化普法产品，加强对优秀自媒体制作普法作品的引导。加大音视频普法内容供给，注重短视频在普法中的运用。</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拓展普法网络平台。以互联网思维和全媒体视角深耕智慧普法。强化全国智慧普法平台功能，推动与中国庭审公开网、中国裁判文书网等网络平台的信息共享。建立全国新媒体普法集群和矩阵，发挥“学习强国”等平台优势，形成多级互动传播。建设全国统一的法律、法规、规章、行政规范性文件、司法解释和党内法规信息平台，及时更新数据，免费向公众开放。</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创新普法方法手段。坚持效果导向，在充分利用传统有效的普法方式基础上，促进单向式传播向互动式、服务式、场景式传播转变，增强受众参与感、体验感、获得感，使普法更接地气，更为群众喜闻乐见。建设融“报、网、端、微、屏”于一体的全媒体法治传播体系，使互联网变成普法创新发展的最大增量。</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黑体" w:hAnsi="黑体" w:eastAsia="黑体" w:cs="黑体"/>
          <w:color w:val="000000"/>
          <w:sz w:val="32"/>
          <w:szCs w:val="32"/>
          <w:lang w:val="en-US" w:eastAsia="zh-CN"/>
        </w:rPr>
        <w:t>七、加强组织实施</w:t>
      </w:r>
    </w:p>
    <w:p>
      <w:pPr>
        <w:pStyle w:val="8"/>
        <w:shd w:val="clear" w:color="auto" w:fill="FFFFFF"/>
        <w:spacing w:before="0" w:beforeAutospacing="0" w:after="0" w:afterAutospacing="0" w:line="408" w:lineRule="atLeast"/>
        <w:ind w:firstLine="640" w:firstLineChars="200"/>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（一）加强组织领导</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各级党委和政府要更加注重系统观念、法治思维，把推进全民普法和守法摆上重要工作日程，推动更多法治力量向引导和疏导端用力，科学制定本地区本系统五年规划，认真组织实施。把普法工作纳入本地区本系统法治建设总体部署，纳入综合绩效考核、平安建设、文明创建等考核评价内容，定期听取汇报，研究解决普法工作中的难题。各级党政主要负责人要严格按照推进法治建设第一责任人职责的要求，认真履行普法领导责任，建立健全党政机关法律顾问制度。</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（二）加强制度建设</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健全党委领导、政府主导、人大监督、政协支持、部门各负其责、社会广泛参与、人民群众为主体的法治宣传教育领导体制和工作机制，形成大普法工作格局。全面依法治国（省、市、县）委员会守法普法协调小组和各级法治宣传教育工作领导小组要加强对本规划实施的组织领导和统筹协调。各级普法办事机构要充分发挥职能作用，组织推动、督促指导各项任务落到实处。推动制定法治宣传教育法，推动及时制定、修改地方法治宣传教育条例，为全民普法工作提供法律依据和制度支撑。</w:t>
      </w:r>
    </w:p>
    <w:p>
      <w:pPr>
        <w:pStyle w:val="8"/>
        <w:shd w:val="clear" w:color="auto" w:fill="FFFFFF"/>
        <w:spacing w:before="0" w:beforeAutospacing="0" w:after="0" w:afterAutospacing="0" w:line="408" w:lineRule="atLeast"/>
        <w:ind w:firstLine="640" w:firstLineChars="200"/>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（三）全面落实普法责任制</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强化“谁执法谁普法”普法责任制。完善国家机关普法责任清单制度，细化普法内容、措施标准和责任。全面推行“谁执法谁普法”责任单位年度履职报告评议制度，提高评议质量。进一步发挥落实普法责任制联席会议的作用。逐步形成清单管理、跟踪提示、督促指导、评估反馈的管理模式，压实各责任单位普法责任。推行“谁管理谁普法”、“谁服务谁普法”，促进各社会团体、企事业单位以及其他组织加强本系统本行业本单位人员学法用法，加大对管理服务对象普法力度，落实普法责任。</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落实媒体公益普法责任。广播电视、报纸期刊、互联网等大众传媒承担公益普法责任，积极利用国家宪法日、全民国家安全教育日、国家网络安全宣传周、消费者权益保护日、知识产权宣传周等重要时间节点，在重要版面、重要频道、重要时段设置普法专栏专题，针对社会热点和典型案事件及时开展权威准确的法律解读。把法治类公益广告纳入媒体公益广告内容，促进媒体公益普法常态化、制度化。</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（四）强化基层基础工作</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推进重心下移。突出抓基层、强基础、固基本的工作导向，为基层开展普法和依法治理创造更好条件。加强基层建设，激发基层活力，强化政策、制度、机制保障，从人员配备数量、待遇、经费、装备等方面，切实向普法基层一线倾斜，推动各类资源向基层下沉。</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加强能力建设。强化对各级普法主管部门工作人员的系统培训，5年内省级普法主管部门对县级以上普法办人员轮训1次。加大对基层司法所开展普法工作的指导和支持力度，提升司法所普法工作水平，将具有法律职业资格的人员充实到普法工作一线。</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加强理论研究。加强法治传播规律和全民守法规律的基础理论研究，加强新时代全民普法工作的应用性、对策性研究。完善法治宣传教育专家咨询制度。加强法治传播、法治文化等学科建设和人才培养。</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落实经费保障。强化各级财政对规划实施的保障作用，把普法工作经费列入本级预算。按规定把普法列入政府购买服务指导性目录，加大对欠发达地区普法经费的支持力度。鼓励引导社会资金参与支持普法工作，加强规范和管理。</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（五）加强评估检查</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健全普法工作评估指标体系。对普法工作开展情况、工作成效以及公民法治素养提升效果开展综合评估，从实际出发设定评估参数，健全评估指标体系，提升评估的科学性和准确性。</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开展中期评估和总结验收。加强规划实施中的动态监测，开展规划实施情况中期评估，重在发现问题，推动解决问题，并对工作突出的进行通报表扬。开展终期总结验收，加强评估结果运用。按规定表彰和奖励全国普法工作先进单位、先进个人和依法治理创建活动先进单位。</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加强日常指导和监督。尊重群众首创精神，鼓励地方和基层聚焦问题开展差异化探索，及时发现、总结、推广经验，推动全民普法实践创新、制度创新、理论创新。注重清单化管理、项目化推进、责任化落实，防止形式主义、官僚主义，确保普法工作有声有色、有力有效开展。对重视不够、措施不力、落实普法责任制不到位的，普法主管部门应当发出普法提示函或建议书，必要时进行约谈，提出整改要求；对造成严重后果的，进行通报批评，依规依法处理。支持各级人大加强对全民普法工作的监督和专项检查。</w:t>
      </w:r>
    </w:p>
    <w:p>
      <w:pPr>
        <w:pStyle w:val="8"/>
        <w:shd w:val="clear" w:color="auto" w:fill="FFFFFF"/>
        <w:spacing w:before="0" w:beforeAutospacing="0" w:after="0" w:afterAutospacing="0" w:line="408" w:lineRule="atLeast"/>
        <w:ind w:firstLine="640" w:firstLineChars="200"/>
        <w:rPr>
          <w:rFonts w:hint="eastAsia" w:ascii="仿宋_GB2312" w:hAnsi="����" w:eastAsia="仿宋_GB2312" w:cs="宋体"/>
          <w:color w:val="000000"/>
          <w:kern w:val="0"/>
          <w:sz w:val="32"/>
          <w:szCs w:val="32"/>
          <w:lang w:val="en-US" w:eastAsia="zh-CN" w:bidi="ar-SA"/>
        </w:rPr>
      </w:pPr>
      <w:r>
        <w:rPr>
          <w:rFonts w:hint="eastAsia" w:ascii="仿宋_GB2312" w:hAnsi="����" w:eastAsia="仿宋_GB2312"/>
          <w:color w:val="000000"/>
          <w:sz w:val="32"/>
          <w:szCs w:val="32"/>
          <w:lang w:val="en-US" w:eastAsia="zh-CN"/>
        </w:rPr>
        <w:t xml:space="preserve">军队的第八个五年法治宣传教育工作，参照本规划进行安排部署。    </w:t>
      </w:r>
      <w:r>
        <w:rPr>
          <w:rFonts w:hint="eastAsia" w:ascii="仿宋_GB2312" w:hAnsi="����" w:eastAsia="仿宋_GB2312" w:cs="宋体"/>
          <w:color w:val="000000"/>
          <w:kern w:val="0"/>
          <w:sz w:val="32"/>
          <w:szCs w:val="32"/>
          <w:lang w:val="en-US" w:eastAsia="zh-CN" w:bidi="ar-SA"/>
        </w:rPr>
        <w:t xml:space="preserve"> </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 w:eastAsia="仿宋_GB2312" w:cs="宋体"/>
          <w:color w:val="000000"/>
          <w:kern w:val="0"/>
          <w:sz w:val="32"/>
          <w:szCs w:val="32"/>
          <w:lang w:val="en-US" w:eastAsia="zh-CN" w:bidi="ar-SA"/>
        </w:rPr>
      </w:pPr>
      <w:r>
        <w:rPr>
          <w:rFonts w:hint="eastAsia" w:ascii="仿宋_GB2312" w:hAnsi="����" w:eastAsia="仿宋_GB2312" w:cs="宋体"/>
          <w:color w:val="000000"/>
          <w:kern w:val="0"/>
          <w:sz w:val="32"/>
          <w:szCs w:val="32"/>
          <w:lang w:val="en-US" w:eastAsia="zh-CN" w:bidi="ar-SA"/>
        </w:rPr>
        <w:br w:type="page"/>
      </w:r>
    </w:p>
    <w:p>
      <w:pPr>
        <w:pStyle w:val="2"/>
        <w:shd w:val="clear" w:color="auto" w:fill="FFFFFF"/>
        <w:spacing w:beforeAutospacing="0" w:afterAutospacing="0" w:line="560" w:lineRule="exact"/>
        <w:jc w:val="center"/>
        <w:rPr>
          <w:rFonts w:hint="default" w:ascii="方正小标宋简体" w:hAnsi="微软雅黑" w:eastAsia="方正小标宋简体"/>
          <w:b w:val="0"/>
          <w:color w:val="333333"/>
          <w:sz w:val="44"/>
          <w:szCs w:val="44"/>
        </w:rPr>
      </w:pPr>
    </w:p>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仿宋_GB2312" w:eastAsia="方正小标宋简体" w:cs="仿宋_GB2312"/>
          <w:b w:val="0"/>
          <w:bCs/>
          <w:sz w:val="44"/>
          <w:szCs w:val="44"/>
          <w:shd w:val="clear" w:color="auto" w:fill="FFFFFF"/>
        </w:rPr>
      </w:pPr>
      <w:r>
        <w:rPr>
          <w:rFonts w:hint="eastAsia" w:ascii="方正小标宋简体" w:hAnsi="仿宋_GB2312" w:eastAsia="方正小标宋简体" w:cs="仿宋_GB2312"/>
          <w:b w:val="0"/>
          <w:bCs/>
          <w:sz w:val="44"/>
          <w:szCs w:val="44"/>
          <w:shd w:val="clear" w:color="auto" w:fill="FFFFFF"/>
        </w:rPr>
        <w:t>习近平在参观“‘不忘初心、牢记使命’</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仿宋_GB2312" w:eastAsia="方正小标宋简体" w:cs="仿宋_GB2312"/>
          <w:b w:val="0"/>
          <w:bCs/>
          <w:sz w:val="44"/>
          <w:szCs w:val="44"/>
          <w:shd w:val="clear" w:color="auto" w:fill="FFFFFF"/>
          <w:lang w:val="en-US" w:eastAsia="zh-CN"/>
        </w:rPr>
      </w:pPr>
      <w:r>
        <w:rPr>
          <w:rFonts w:hint="eastAsia" w:ascii="方正小标宋简体" w:hAnsi="仿宋_GB2312" w:eastAsia="方正小标宋简体" w:cs="仿宋_GB2312"/>
          <w:b w:val="0"/>
          <w:bCs/>
          <w:sz w:val="44"/>
          <w:szCs w:val="44"/>
          <w:shd w:val="clear" w:color="auto" w:fill="FFFFFF"/>
        </w:rPr>
        <w:t>中国共产党历史展览”时强调</w:t>
      </w:r>
      <w:r>
        <w:rPr>
          <w:rFonts w:hint="eastAsia" w:ascii="方正小标宋简体" w:hAnsi="仿宋_GB2312" w:eastAsia="方正小标宋简体" w:cs="仿宋_GB2312"/>
          <w:b w:val="0"/>
          <w:bCs/>
          <w:sz w:val="44"/>
          <w:szCs w:val="44"/>
          <w:shd w:val="clear" w:color="auto" w:fill="FFFFFF"/>
          <w:lang w:val="en-US" w:eastAsia="zh-CN"/>
        </w:rPr>
        <w:t xml:space="preserve"> </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仿宋_GB2312" w:eastAsia="方正小标宋简体" w:cs="仿宋_GB2312"/>
          <w:b w:val="0"/>
          <w:bCs/>
          <w:sz w:val="44"/>
          <w:szCs w:val="44"/>
          <w:shd w:val="clear" w:color="auto" w:fill="FFFFFF"/>
        </w:rPr>
      </w:pPr>
      <w:r>
        <w:rPr>
          <w:rFonts w:hint="eastAsia" w:ascii="方正小标宋简体" w:hAnsi="仿宋_GB2312" w:eastAsia="方正小标宋简体" w:cs="仿宋_GB2312"/>
          <w:b w:val="0"/>
          <w:bCs/>
          <w:sz w:val="44"/>
          <w:szCs w:val="44"/>
          <w:shd w:val="clear" w:color="auto" w:fill="FFFFFF"/>
        </w:rPr>
        <w:t xml:space="preserve">铭记奋斗历程担当历史使命 </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仿宋_GB2312" w:hAnsi="����" w:eastAsia="仿宋_GB2312"/>
          <w:color w:val="000000"/>
          <w:sz w:val="32"/>
          <w:szCs w:val="32"/>
        </w:rPr>
      </w:pPr>
      <w:r>
        <w:rPr>
          <w:rFonts w:hint="eastAsia" w:ascii="方正小标宋简体" w:hAnsi="仿宋_GB2312" w:eastAsia="方正小标宋简体" w:cs="仿宋_GB2312"/>
          <w:b w:val="0"/>
          <w:bCs/>
          <w:sz w:val="44"/>
          <w:szCs w:val="44"/>
          <w:shd w:val="clear" w:color="auto" w:fill="FFFFFF"/>
        </w:rPr>
        <w:t>从党的奋斗历史中汲取前进力量</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本报北京6月18日电  在庆祝中国共产党成立100周年之际，中共中央总书记、国家主席、中央军委主席习近平18日前往中国共产党历史展览馆，参观“‘不忘初心、牢记使命’中国共产党历史展览”，并带领党员领导同志重温入党誓词。他强调，党的历史是最生动、最有说服力的教科书。我们党的一百年，是矢志践行初心使命的一百年，是筚路蓝缕奠基立业的一百年，是创造辉煌开辟未来的一百年。回望过往的奋斗路，眺望前方的奋进路，必须把党的历史学习好、总结好，把党的宝贵经验传承好、发扬好，铭记奋斗历程，担当历史使命，从党的奋斗历史中汲取前进力量。要教育引导广大党员、干部通过参观学习，更加自觉地不忘初心、牢记使命，增强“四个意识”，坚定“四个自信”，始终在思想上政治上行动上同党中央保持高度一致，坚定理想信念，学好用好党的创新理论，赓续红色血脉，发扬光荣传统，发挥先锋模范作用，团结带领全国各族人民，更好立足新发展阶段、贯彻新发展理念、构建新发展格局，全面做好改革发展稳定各项工作，汇聚起全面建设社会主义现代化国家、实现中华民族伟大复兴中国梦的磅礴力量。</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李克强、栗战书、汪洋、王沪宁、赵乐际、韩正、王岐山参加活动。</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新近落成的中国共产党历史展览馆巍然矗立，气势恢宏。下午3时20分许，习近平等党和国家领导同志来到这里，步入展厅参观展览。展览以“不忘初心、牢记使命”为主题，精心设计了“建立中国共产党 夺取新民主主义革命伟大胜利”、“成立中华人民共和国 进行社会主义革命和建设”、“实行改革开放 开创和发展中国特色社会主义”、“推进中国特色社会主义进入新时代 全面建成小康社会 开启全面建设社会主义现代化国家新征程”4个部分，通过2600余幅图片、3500多件套文物实物，第一次全方位、全过程、全景式、史诗般展现中国共产党波澜壮阔的百年历程，浓墨重彩地反映党的不懈奋斗史、不怕牺牲史、理论探索史、为民造福史、自身建设史，使人们深刻认识到红色政权来之不易、新中国来之不易、中国特色社会主义来之不易，深刻认识到中国共产党为什么能、马克思主义为什么行、中国特色社会主义为什么好。</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气势磅礴的长城主题漆画、马克思《布鲁塞尔笔记》第四笔记本手稿、一大会址复原场景、革命根据地的创建展板、遵义会议复原景观、党的七大投票箱、开国大典影像、抗美援朝战争中使用过的武器、《解放思想，实事求是，团结一致向前看》讲话提纲、创办经济特区图片、脱贫攻坚数据图表、火神山雷神山医院模型……珍贵的文物实物、翔实的档案资料、生动的图片视频、逼真的复原景观，吸引了习近平等领导同志的目光。他们不时停下脚步仔细观看，认真听取讲解，详细询问有关情况。</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参观结束后，习近平等党员领导同志来到党史展览馆红色大厅。面向鲜红的中国共产党党旗，习近平举起右拳，带领领导同志重温入党誓词，铿锵有力的宣誓声响彻大厅。</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在京中共中央政治局委员、中央书记处书记，全国人大常委会副委员长，国务委员，最高人民法院院长，最高人民检察院检察长，在京全国政协副主席以及中央军委委员等参观了展览。</w:t>
      </w:r>
      <w:r>
        <w:rPr>
          <w:rFonts w:hint="eastAsia" w:ascii="仿宋_GB2312" w:hAnsi="����" w:eastAsia="仿宋_GB2312"/>
          <w:color w:val="000000"/>
          <w:sz w:val="32"/>
          <w:szCs w:val="32"/>
          <w:lang w:val="en-US" w:eastAsia="zh-CN"/>
        </w:rPr>
        <w:br w:type="page"/>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仿宋_GB2312" w:eastAsia="方正小标宋简体" w:cs="仿宋_GB2312"/>
          <w:b w:val="0"/>
          <w:bCs/>
          <w:sz w:val="44"/>
          <w:szCs w:val="44"/>
          <w:shd w:val="clear" w:color="auto" w:fill="FFFFFF"/>
        </w:rPr>
      </w:pPr>
      <w:r>
        <w:rPr>
          <w:rFonts w:hint="eastAsia" w:ascii="方正小标宋简体" w:hAnsi="仿宋_GB2312" w:eastAsia="方正小标宋简体" w:cs="仿宋_GB2312"/>
          <w:b w:val="0"/>
          <w:bCs/>
          <w:sz w:val="44"/>
          <w:szCs w:val="44"/>
          <w:shd w:val="clear" w:color="auto" w:fill="FFFFFF"/>
        </w:rPr>
        <w:t>习近平在中共中央政治局第三十一次集体学习时强调用好红色资源赓续红色血脉努力创造无愧于历史和人民的新业绩</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 w:eastAsia="仿宋_GB2312" w:cs="宋体"/>
          <w:b w:val="0"/>
          <w:color w:val="000000"/>
          <w:kern w:val="0"/>
          <w:sz w:val="32"/>
          <w:szCs w:val="32"/>
          <w:lang w:val="en-US" w:eastAsia="zh-CN" w:bidi="ar-SA"/>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新华社北京6月26日电 在庆祝中国共产党成立100周年之际，中共中央政治局6月25日下午就用好红色资源、赓续红色血脉进行第三十一次集体学习。中共中央总书记习近平在主持学习时强调，红色资源是我们党艰辛而辉煌奋斗历程的见证，是最宝贵的精神财富。红色血脉是中国共产党政治本色的集中体现，是新时代中国共产党人的精神力量源泉。回望过往历程，眺望前方征途，我们必须始终赓续红色血脉，用党的奋斗历程和伟大成就鼓舞斗志、指引方向，用党的光荣传统和优良作风坚定信念、凝聚力量，用党的历史经验和实践创造启迪智慧、砥砺品格，继往开来，开拓前进，把革命先烈流血牺牲打下的红色江山守护好、建设好，努力创造不负革命先辈期望、无愧于历史和人民的新业绩。</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这次集体学习是中央政治局带头开展党史学习教育的一项重要安排，采取参观和讨论相结合的形式进行。</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25日下午，习近平带领中央政治局同志来到北大红楼，参观“光辉伟业 红色序章——北大红楼与中国共产党早期北京革命活动主题展”，重温李大钊、陈独秀等开展革命活动、推动马克思主义在中国早期传播、酝酿和筹建中国共产党等革命历史。展厅内，一张张图片、一件件文物，全面展现了那个时期的光辉历史。习近平不时停下脚步，询问相关细节。他指出，北大是新文化运动的中心和五四运动的策源地，最早在我国传播马克思主义思想，也是我们党在北京早期革命活动的历史见证地，在建党过程中具有重要地位。要加强红色资源保护和利用，尊重历史事实，准确评价历史，正确学史用史。</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丰泽园毛泽东同志故居，是毛泽东同志从1949年9月21日开始工作和生活了17年的地方。毛泽东同志在这里筹划了新中国建立和建设的一系列大政方略。习近平带领中央政治局同志来到这里参观瞻仰，察看颐年堂大厅现场展陈，观看毛泽东同志在丰泽园工作生活的影像短片，回顾毛泽东同志在这里主持召开的重要会议、作出的重大决策、会见的重要外宾，参观毛泽东同志办公区、会议室和藏书室，仔细察看毛泽东同志批改过的重要文件、阅读过的书籍、穿过的衣物、使用过的日常用品和书信、手稿、照片等，追忆毛泽东同志的卓越功勋和崇高风范。习近平强调，北大红楼和丰泽园在党的历史上都具有标志性意义，生动诠释了中国共产党是怎么来的、中华人民共和国是怎么来的，给我们上了一堂鲜活而又生动的党史课。</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参观结束后，习近平等回到中南海怀仁堂，围绕主题进一步开展学习。习近平在主持学习时发表了重要讲话。他指出，红色是中国共产党、中华人民共和国最鲜亮的底色，在我国960多万平方公里的广袤大地上红色资源星罗棋布，在我们党团结带领中国人民进行百年奋斗的伟大历程中红色血脉代代相传。每一个历史事件、每一位革命英雄、每一种革命精神、每一件革命文物，都代表着我们党走过的光辉历程、取得的重大成就，展现了我们党的梦想和追求、情怀和担当、牺牲和奉献，汇聚成我们党的红色血脉。</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习近平表示，党的十八大以来，我到地方考察，都要瞻仰对我们党具有重大历史意义的革命圣地、红色旧址、革命历史纪念场所，主要的基本上都走到了。每到一地，重温那一段段峥嵘岁月，回顾党一路走过的艰难历程，灵魂都受到一次震撼，精神都受到一次洗礼。每次都是怀着崇敬之心去，带着许多感悟回。</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习近平强调，要教育引导全党始终坚持科学理论指导。马克思主义在中国的广泛传播催生了中国共产党，马克思主义使我们党拥有了科学的世界观和方法论，拥有了认识世界、改造世界的强大思想武器。一百年来，我们党坚持把马克思主义基本原理同中国具体实际相结合，创立了毛泽东思想、邓小平理论，形成了“三个代表”重要思想、科学发展观，创立了新时代中国特色社会主义思想，指导党和人民事业不断开创新局。中国共产党为什么能，中国特色社会主义为什么好，从根本上说，是因为马克思主义行。我们要从党的百年奋斗史中感悟真理的力量，不断深化对共产党执政规律、社会主义建设规律、人类社会发展规律的认识，用马克思主义的真理光芒照耀我们的前行之路。</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习近平指出，要教育引导全党始终坚持理想信念。革命理想高于天，回望百年党史，千千万万共产党人为了理想信念不惜抛头颅、洒鲜血。共产主义是我们党的远大理想，为了实现这个远大理想，就必须坚定中国特色社会主义信念。全党同志要增强“四个意识”、坚定“四个自信”，在全面建设社会主义现代化国家新征程上披荆斩棘、奋力前行，不断夺取新时代中国特色社会主义新胜利。</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习近平强调，要教育引导全党始终坚持初心使命。牢记和践行为中国人民谋幸福、为中华民族谋复兴的初心使命，是贯穿我们党百年奋斗史的一条红线。江山就是人民，人民就是江山，打江山、守江山，守的是人民的心，对我们这样一个长期执政的党而言，没有比忘记初心使命、脱离群众更大的危险。全党同志要从党的百年奋斗史中不断体悟初心使命，贯彻好以人民为中心的发展思想，矢志不渝为实现中华民族伟大复兴而奋斗。</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习近平指出，要教育引导全党始终坚持光荣革命传统。党的伟大精神和光荣传统是我们的宝贵精神财富，是激励我们奋勇前进的强大精神动力。当今中国正处于实现中华民族伟大复兴关键时期，国家强盛、民族复兴需要物质文明的积累，更需要精神文明的升华，决不能丢掉革命加拼命的精神，决不能丢掉谦虚谨慎、戒骄戒躁、艰苦奋斗、勤俭节约的传统，决不能丢掉不畏强敌、不惧风险、敢于斗争、敢于胜利的勇气。全党同志要用党在百年奋斗中形成的伟大精神滋养自己、激励自己，以昂扬的精神状态做好党和国家各项工作。</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习近平强调，要教育引导全党始终坚持推进自我革命。我们党历经百年沧桑依然风华正茂，其奥秘就在于具有自我净化、自我完善、自我革新、自我提高的强大能力，自我革命精神是党的执政能力的强大支撑。全党同志要增强忧患意识，以永远在路上的坚定执着将全面从严治党向纵深推进，严于律己，不断提高政治判断力、政治领悟力、政治执行力，始终做一名合格的共产党员，为把党建设得更加坚强有力作出应有的努力。</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习近平指出，要用心用情用力保护好、管理好、运用好红色资源。要深入开展红色资源专项调查，加强科学保护。要开展系统研究，准确把握党的历史发展的主题主线、主流本质，旗帜鲜明反对和抵制历史虚无主义。要打造精品展陈，坚持政治性、思想性、艺术性相统一，用史实说话，增强表现力、传播力、影响力，生动传播红色文化。要强化教育功能，围绕革命、建设、改革各个历史时期的重大事件、重大节点，研究确定一批重要标识地，讲好党的故事、革命的故事、英雄的故事，设计符合青少年认知特点的教育活动，建设富有特色的革命传统教育、爱国主义教育、青少年思想道德教育基地，引导他们从小在心里树立红色理想。</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br w:type="page"/>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2200" w:firstLineChars="500"/>
        <w:jc w:val="center"/>
        <w:textAlignment w:val="auto"/>
        <w:rPr>
          <w:rFonts w:hint="eastAsia" w:ascii="方正小标宋简体" w:hAnsi="微软雅黑" w:eastAsia="方正小标宋简体"/>
          <w:b w:val="0"/>
          <w:color w:val="000000"/>
          <w:sz w:val="44"/>
          <w:szCs w:val="44"/>
        </w:rPr>
      </w:pP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仿宋_GB2312" w:eastAsia="方正小标宋简体" w:cs="仿宋_GB2312"/>
          <w:b w:val="0"/>
          <w:bCs/>
          <w:sz w:val="44"/>
          <w:szCs w:val="44"/>
          <w:shd w:val="clear" w:color="auto" w:fill="FFFFFF"/>
        </w:rPr>
      </w:pPr>
      <w:r>
        <w:rPr>
          <w:rFonts w:hint="eastAsia" w:ascii="方正小标宋简体" w:hAnsi="仿宋_GB2312" w:eastAsia="方正小标宋简体" w:cs="仿宋_GB2312"/>
          <w:b w:val="0"/>
          <w:bCs/>
          <w:sz w:val="44"/>
          <w:szCs w:val="44"/>
          <w:shd w:val="clear" w:color="auto" w:fill="FFFFFF"/>
        </w:rPr>
        <w:t>庆祝中国共产党成立100周年“七一勋章”颁授仪式在京隆重举行</w:t>
      </w:r>
      <w:r>
        <w:rPr>
          <w:rFonts w:hint="eastAsia" w:ascii="方正小标宋简体" w:hAnsi="仿宋_GB2312" w:eastAsia="方正小标宋简体" w:cs="仿宋_GB2312"/>
          <w:b w:val="0"/>
          <w:bCs/>
          <w:sz w:val="44"/>
          <w:szCs w:val="44"/>
          <w:shd w:val="clear" w:color="auto" w:fill="FFFFFF"/>
          <w:lang w:val="en-US" w:eastAsia="zh-CN"/>
        </w:rPr>
        <w:t xml:space="preserve"> </w:t>
      </w:r>
      <w:r>
        <w:rPr>
          <w:rFonts w:hint="eastAsia" w:ascii="方正小标宋简体" w:hAnsi="仿宋_GB2312" w:eastAsia="方正小标宋简体" w:cs="仿宋_GB2312"/>
          <w:b w:val="0"/>
          <w:bCs/>
          <w:sz w:val="44"/>
          <w:szCs w:val="44"/>
          <w:shd w:val="clear" w:color="auto" w:fill="FFFFFF"/>
        </w:rPr>
        <w:t>习近平向“七一勋章”获得者颁授勋章</w:t>
      </w:r>
      <w:r>
        <w:rPr>
          <w:rFonts w:hint="eastAsia" w:ascii="方正小标宋简体" w:hAnsi="仿宋_GB2312" w:eastAsia="方正小标宋简体" w:cs="仿宋_GB2312"/>
          <w:b w:val="0"/>
          <w:bCs/>
          <w:sz w:val="44"/>
          <w:szCs w:val="44"/>
          <w:shd w:val="clear" w:color="auto" w:fill="FFFFFF"/>
          <w:lang w:val="en-US" w:eastAsia="zh-CN"/>
        </w:rPr>
        <w:t xml:space="preserve"> </w:t>
      </w:r>
      <w:r>
        <w:rPr>
          <w:rFonts w:hint="eastAsia" w:ascii="方正小标宋简体" w:hAnsi="仿宋_GB2312" w:eastAsia="方正小标宋简体" w:cs="仿宋_GB2312"/>
          <w:b w:val="0"/>
          <w:bCs/>
          <w:sz w:val="44"/>
          <w:szCs w:val="44"/>
          <w:shd w:val="clear" w:color="auto" w:fill="FFFFFF"/>
        </w:rPr>
        <w:t>并发表重要讲话 会见全国“两优一先”表彰对象</w:t>
      </w:r>
    </w:p>
    <w:p>
      <w:pPr>
        <w:widowControl/>
        <w:shd w:val="clear" w:color="auto" w:fill="FFFFFF"/>
        <w:spacing w:line="560" w:lineRule="exact"/>
        <w:rPr>
          <w:rFonts w:ascii="楷体_GB2312" w:hAnsi="宋体" w:eastAsia="楷体_GB2312" w:cs="宋体"/>
          <w:color w:val="333333"/>
          <w:kern w:val="0"/>
          <w:sz w:val="36"/>
          <w:szCs w:val="36"/>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本报北京6月29日电  弘扬功勋模范精神，奋进伟大复兴征程。庆祝中国共产党成立100周年“七一勋章”颁授仪式29日上午在北京人民大会堂金色大厅隆重举行。中共中央总书记、国家主席、中央军委主席习近平向“七一勋章”获得者颁授勋章并发表重要讲话。习近平强调，一百年来，一代又一代中国共产党人，为赢得民族独立和人民解放、实现国家富强和人民幸福，前仆后继、浴血奋战，艰苦奋斗、无私奉献，谱写了气吞山河的英雄壮歌。在庆祝中国共产党成立一百周年之际，我们在这里隆重举行仪式，将党内最高荣誉授予为党和人民作出杰出贡献的共产党员。</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习近平指出，“七一勋章”获得者都来自人民、植根人民，是立足本职、默默奉献的平凡英雄。他们的事迹可学可做，他们的精神可追可及。他们用行动证明，只要坚定理想信念、坚定奋斗意志、坚定恒心韧劲，平常时候看得出来、关键时刻站得出来、危难关头豁得出来，每名党员都能够在民族复兴的伟业中为党和人民建功立业。（讲话全文见第二版）</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中共中央政治局常委李克强、栗战书、汪洋、赵乐际、韩正，国家副主席王岐山出席颁授仪式。中共中央政治局常委王沪宁主持。</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8时45分，“七一勋章”获得者集体乘坐礼宾车从住地出发，由国宾护卫队护卫前往人民大会堂。人民大会堂东门外，高擎红旗的礼兵分列道路两侧，18名礼兵在台阶上持枪伫立，青少年热情欢呼致意。“七一勋章”获得者沿着红毯拾级而上，进入人民大会堂东门。党和国家功勋荣誉表彰工作委员会有关领导同志等，在这里集体迎接他们到来。</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人民大会堂三楼金色大厅，气氛热烈庄重。巨幅红色背景板上，“七一勋章”图案熠熠生辉。背景板前，18面鲜艳的红旗分列两侧，18名英姿挺拔的解放军仪仗队礼兵在授勋台两侧持枪伫立。</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9时58分，伴着欢快的乐曲，习近平同“七一勋章”获得者一同步入会场，全场起立，热烈鼓掌。</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10时整，解放军军乐团号手吹响仪式号角，颁授仪式开始。随后，《义勇军进行曲》奏响，全场高唱中华人民共和国国歌。</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王沪宁宣读《中共中央关于授予“七一勋章”的决定》。决定指出，为了隆重表彰在中国革命、建设、改革各个历史时期，为党和人民事业一辈子孜孜以求、默默奉献，贡献突出、品德高尚的功勋模范党员，激励全党坚守初心使命、忠诚干净担当，党中央决定，授予马毛姐等29位同志“七一勋章”。</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2名旗手高擎党旗，1名礼兵手捧“七一勋章”，迈着雄健的步伐，行进到仪式现场。</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在雄壮的《忠诚赞歌》乐曲声中，习近平为“七一勋章”获得者颁授勋章，并同他们亲切握手、表示祝贺，全场响起一阵阵热烈的掌声。少先队员向勋章获得者献上美丽的鲜花，敬礼致意。</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在全场热烈的掌声中，习近平发表重要讲话，他首先代表党中央向“七一勋章”获得者表示热烈的祝贺、致以崇高的敬意。习近平指出，今天受到表彰的“七一勋章”获得者，就是各条战线党员中的杰出代表。在他们身上，生动体现了中国共产党人坚定信念、践行宗旨、拼搏奉献、廉洁奉公的高尚品质和崇高精神。</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习近平强调，坚定信念，就是坚持不忘初心、不移其志，以坚忍执着的理想信念，以对党和人民的赤胆忠心，把对党和人民的忠诚和热爱牢记在心目中、落实在行动上，为党和人民事业奉献自己的一切乃至宝贵生命，为党的理想信念顽强奋斗、不懈奋斗。全党同志都要把对马克思主义的信仰、对中国特色社会主义的信念作为毕生追求，永远信党爱党为党，在各自岗位上顽强拼搏，不断把为崇高理想奋斗的实践推向前进。</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习近平指出，践行宗旨，就是对人民饱含深情，心中装着人民，工作为了人民，想群众之所想，急群众之所急，解群众之所难，密切联系群众，坚定依靠群众，一心一意为百姓造福，以为民造福的实际行动诠释了共产党人“我将无我、不负人民”的崇高情怀。全党同志都要坚持人民立场、人民至上，坚持不懈为群众办实事做好事，始终保持同人民群众的血肉联系。</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习近平强调，拼搏奉献，就是把许党报国、履职尽责作为人生目标，不畏艰险、敢于牺牲，苦干实干、不屈不挠，充分展示了共产党人无私无畏的奉献精神和坚忍不拔的斗争精神。全党同志都要保持“越是艰险越向前”的英雄气概，保持“敢教日月换新天”的昂扬斗志，埋头苦干、攻坚克难，努力创造无愧于党、无愧于人民、无愧于时代的业绩。</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习近平指出，廉洁奉公，就是保持共产党人艰苦朴素、公而忘私的光荣传统，从不以功臣自居，不计较个人得失，不贪图享受，守纪律、讲规矩，生动体现了共产党人应有的道德风范。全党同志都要明大德、守公德、严私德，清清白白做人、干干净净做事，做到克己奉公、以俭修身，永葆清正廉洁的政治本色。</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习近平强调，新时代是需要英雄并一定能够产生英雄的时代。中国共产党要始终成为时代先锋、民族脊梁，党员队伍必须过硬。希望受到表彰的同志珍惜荣誉、发扬成绩，争取更大光荣。各级党组织要从工作和生活上关心爱护功勋党员，大力宣传“七一勋章”获得者的感人事迹和崇高品德，在全党全社会形成崇尚先进、见贤思齐的浓厚氛围，激励广大党员、干部牢记党的性质宗旨，牢记党的初心使命，不懈奋斗，永远奋斗，在全面建设社会主义现代化国家新征程上，向着第二个百年奋斗目标、向着中华民族伟大复兴的中国梦奋勇前进。</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仪式上，云南省丽江华坪女子高级中学党支部书记、校长张桂梅代表“七一勋章”获得者发言。</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颁授仪式后，习近平等领导同志同“七一勋章”获得者合影留念。</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颁授仪式前，习近平等领导同志会见了全国“两优一先”表彰对象，并同大家合影留念。</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在京中共中央政治局委员、中央书记处书记，部分全国人大常委会副委员长，国务委员，最高人民法院院长，最高人民检察院检察长，部分全国政协副主席，中央军委委员出席颁授仪式。</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中央党政军群有关部门和北京市负责同志，“七一勋章”获得者及其亲属代表、所在单位代表，以往功勋荣誉表彰获得者代表，“光荣在党50年”纪念章获得者代表和老党员、老干部代表，各界干部群众代表分别参加仪式。全国“两优一先”表彰对象参加颁授仪式或在人民大会堂北大厅观看仪式直播。</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全国“两优一先”表彰大会28日下午在北京人民大会堂举行，为受表彰的个人和集体代表颁奖。王沪宁出席大会并讲话，他表示，党的十八大以来，习近平总书记高度重视“两优一先”评选表彰工作，对发挥党员作用和加强基层党组织建设作出一系列重要指示，为我们指明了努力方向。广大党员和基层党组织要以先进典型为榜样，锤炼坚强党性，牢记初心使命，忠诚履职尽责，勇于自我革命，更好发挥先锋模范作用和战斗堡垒作用。</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lang w:val="en-US" w:eastAsia="zh-CN"/>
        </w:rPr>
      </w:pPr>
      <w:r>
        <w:rPr>
          <w:rFonts w:hint="eastAsia" w:ascii="仿宋_GB2312" w:hAnsi="����" w:eastAsia="仿宋_GB2312"/>
          <w:color w:val="000000"/>
          <w:sz w:val="32"/>
          <w:szCs w:val="32"/>
          <w:lang w:val="en-US" w:eastAsia="zh-CN"/>
        </w:rPr>
        <w:t>赵乐际出席大会。陈希宣读了《中共中央关于表彰全国优秀共产党员、全国优秀党务工作者和全国先进基层党组织的决定》。受表彰的代表作了发言。</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11"/>
          <w:rFonts w:hint="eastAsia" w:ascii="方正小标宋简体" w:hAnsi="方正小标宋简体" w:eastAsia="方正小标宋简体" w:cs="方正小标宋简体"/>
          <w:b w:val="0"/>
          <w:bCs w:val="0"/>
          <w:i w:val="0"/>
          <w:iCs w:val="0"/>
          <w:caps w:val="0"/>
          <w:color w:val="000000"/>
          <w:spacing w:val="0"/>
          <w:sz w:val="44"/>
          <w:szCs w:val="44"/>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11"/>
          <w:rFonts w:hint="eastAsia" w:ascii="方正小标宋简体" w:hAnsi="方正小标宋简体" w:eastAsia="方正小标宋简体" w:cs="方正小标宋简体"/>
          <w:b w:val="0"/>
          <w:bCs w:val="0"/>
          <w:i w:val="0"/>
          <w:iCs w:val="0"/>
          <w:caps w:val="0"/>
          <w:color w:val="000000"/>
          <w:spacing w:val="0"/>
          <w:sz w:val="44"/>
          <w:szCs w:val="44"/>
        </w:rPr>
      </w:pPr>
    </w:p>
    <w:p>
      <w:pPr>
        <w:rPr>
          <w:rStyle w:val="11"/>
          <w:rFonts w:hint="eastAsia" w:ascii="方正小标宋简体" w:hAnsi="方正小标宋简体" w:eastAsia="方正小标宋简体" w:cs="方正小标宋简体"/>
          <w:b w:val="0"/>
          <w:bCs w:val="0"/>
          <w:i w:val="0"/>
          <w:iCs w:val="0"/>
          <w:caps w:val="0"/>
          <w:color w:val="000000"/>
          <w:spacing w:val="0"/>
          <w:sz w:val="44"/>
          <w:szCs w:val="44"/>
        </w:rPr>
      </w:pPr>
      <w:r>
        <w:rPr>
          <w:rStyle w:val="11"/>
          <w:rFonts w:hint="eastAsia" w:ascii="方正小标宋简体" w:hAnsi="方正小标宋简体" w:eastAsia="方正小标宋简体" w:cs="方正小标宋简体"/>
          <w:b w:val="0"/>
          <w:bCs w:val="0"/>
          <w:i w:val="0"/>
          <w:iCs w:val="0"/>
          <w:caps w:val="0"/>
          <w:color w:val="000000"/>
          <w:spacing w:val="0"/>
          <w:sz w:val="44"/>
          <w:szCs w:val="44"/>
        </w:rPr>
        <w:br w:type="page"/>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Style w:val="11"/>
          <w:rFonts w:hint="eastAsia" w:ascii="方正小标宋简体" w:hAnsi="方正小标宋简体" w:eastAsia="方正小标宋简体" w:cs="方正小标宋简体"/>
          <w:b w:val="0"/>
          <w:bCs w:val="0"/>
          <w:i w:val="0"/>
          <w:iCs w:val="0"/>
          <w:caps w:val="0"/>
          <w:color w:val="000000"/>
          <w:spacing w:val="0"/>
          <w:sz w:val="44"/>
          <w:szCs w:val="44"/>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i w:val="0"/>
          <w:iCs w:val="0"/>
          <w:caps w:val="0"/>
          <w:color w:val="000000"/>
          <w:spacing w:val="0"/>
          <w:sz w:val="32"/>
          <w:szCs w:val="32"/>
        </w:rPr>
      </w:pPr>
      <w:r>
        <w:rPr>
          <w:rStyle w:val="11"/>
          <w:rFonts w:hint="eastAsia" w:ascii="方正小标宋简体" w:hAnsi="方正小标宋简体" w:eastAsia="方正小标宋简体" w:cs="方正小标宋简体"/>
          <w:b w:val="0"/>
          <w:bCs w:val="0"/>
          <w:i w:val="0"/>
          <w:iCs w:val="0"/>
          <w:caps w:val="0"/>
          <w:color w:val="000000"/>
          <w:spacing w:val="0"/>
          <w:sz w:val="44"/>
          <w:szCs w:val="44"/>
        </w:rPr>
        <w:t>习近平总书记在庆祝中国共产党成立100周年大会上的讲话</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同志们，朋友们：</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今天，在中国共产党历史上，在中华民族历史上，都是一个十分重大而庄严的日子。我们在这里隆重集会，同全党全国各族人民一道，庆祝中国共产党成立一百周年，回顾中国共产党百年奋斗的光辉历程，展望中华民族伟大复兴的光明前景。</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首先，我代表党中央，向全体中国共产党员致以节日的热烈祝贺！</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在这里，我代表党和人民庄严宣告，经过全党全国各族人民持续奋斗，我们实现了第一个百年奋斗目标，在中华大地上全面建成了小康社会，历史性地解决了绝对贫困问题，正在意气风发向着全面建成社会主义现代化强国的第二个百年奋斗目标迈进。这是中华民族的伟大光荣！这是中国人民的伟大光荣！这是中国共产党的伟大光荣！</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中华民族是世界上伟大的民族，有着5000多年源远流长的文明历史，为人类文明进步作出了不可磨灭的贡献。1840年鸦片战争以后，中国逐步成为半殖民地半封建社会，国家蒙辱、人民蒙难、文明蒙尘，中华民族遭受了前所未有的劫难。从那时起，实现中华民族伟大复兴，就成为中国人民和中华民族最伟大的梦想。</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为了拯救民族危亡，中国人民奋起反抗，仁人志士奔走呐喊，太平天国运动、戊戌变法、义和团运动、辛亥革命接连而起，各种救国方案轮番出台，但都以失败而告终。中国迫切需要新的思想引领救亡运动，迫切需要新的组织凝聚革命力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十月革命一声炮响，给中国送来了马克思列宁主义。在中国人民和中华民族的伟大觉醒中，在马克思列宁主义同中国工人运动的紧密结合中，中国共产党应运而生。中国产生了共产党，这是开天辟地的大事变，深刻改变了近代以后中华民族发展的方向和进程，深刻改变了中国人民和中华民族的前途和命运，深刻改变了世界发展的趋势和格局。</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中国共产党一经诞生，就把为中国人民谋幸福、为中华民族谋复兴确立为自己的初心使命。一百年来，中国共产党团结带领中国人民进行的一切奋斗、一切牺牲、一切创造，归结起来就是一个主题：实现中华民族伟大复兴。</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为了实现中华民族伟大复兴，中国共产党团结带领中国人民，浴血奋战、百折不挠，创造了新民主主义革命的伟大成就。我们经过北伐战争、土地革命战争、抗日战争、解放战争，以武装的革命反对武装的反革命，推翻帝国主义、封建主义、官僚资本主义三座大山，建立了人民当家作主的中华人民共和国，实现了民族独立、人民解放。新民主主义革命的胜利，彻底结束了旧中国半殖民地半封建社会的历史，彻底结束了旧中国一盘散沙的局面，彻底废除了列强强加给中国的不平等条约和帝国主义在中国的一切特权，为实现中华民族伟大复兴创造了根本社会条件。中国共产党和中国人民以英勇顽强的奋斗向世界庄严宣告，中国人民站起来了，中华民族任人宰割、饱受欺凌的时代一去不复返了！</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为了实现中华民族伟大复兴，中国共产党团结带领中国人民，自力更生、发愤图强，创造了社会主义革命和建设的伟大成就。我们进行社会主义革命，消灭在中国延续几千年的封建剥削压迫制度，确立社会主义基本制度，推进社会主义建设，战胜帝国主义、霸权主义的颠覆破坏和武装挑衅，实现了中华民族有史以来最为广泛而深刻的社会变革，实现了一穷二白、人口众多的东方大国大步迈进社会主义社会的伟大飞跃，为实现中华民族伟大复兴奠定了根本政治前提和制度基础。中国共产党和中国人民以英勇顽强的奋斗向世界庄严宣告，中国人民不但善于破坏一个旧世界、也善于建设一个新世界，只有社会主义才能救中国，只有中国特色社会主义才能发展中国！</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为了实现中华民族伟大复兴，中国共产党团结带领中国人民，解放思想、锐意进取，创造了改革开放和社会主义现代化建设的伟大成就。我们实现新中国成立以来党的历史上具有深远意义的伟大转折，确立党在社会主义初级阶段的基本路线，坚定不移推进改革开放，战胜来自各方面的风险挑战，开创、坚持、捍卫、发展中国特色社会主义，实现了从高度集中的计划经济体制到充满活力的社会主义市场经济体制、从封闭半封闭到全方位开放的历史性转变，实现了从生产力相对落后的状况到经济总量跃居世界第二的历史性突破，实现了人民生活从温饱不足到总体小康、奔向全面小康的历史性跨越，为实现中华民族伟大复兴提供了充满新的活力的体制保证和快速发展的物质条件。中国共产党和中国人民以英勇顽强的奋斗向世界庄严宣告，改革开放是决定当代中国前途命运的关键一招，中国大踏步赶上了时代！</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为了实现中华民族伟大复兴，中国共产党团结带领中国人民，自信自强、守正创新，统揽伟大斗争、伟大工程、伟大事业、伟大梦想，创造了新时代中国特色社会主义的伟大成就。党的十八大以来，中国特色社会主义进入新时代，我们坚持和加强党的全面领导，统筹推进“五位一体”总体布局、协调推进“四个全面”战略布局，坚持和完善中国特色社会主义制度、推进国家治理体系和治理能力现代化，坚持依规治党、形成比较完善的党内法规体系，战胜一系列重大风险挑战，实现第一个百年奋斗目标，明确实现第二个百年奋斗目标的战略安排，党和国家事业取得历史性成就、发生历史性变革，为实现中华民族伟大复兴提供了更为完善的制度保证、更为坚实的物质基础、更为主动的精神力量。中国共产党和中国人民以英勇顽强的奋斗向世界庄严宣告，中华民族迎来了从站起来、富起来到强起来的伟大飞跃，实现中华民族伟大复兴进入了不可逆转的历史进程！</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一百年来，中国共产党团结带领中国人民，以“为有牺牲多壮志，敢教日月换新天”的大无畏气概，书写了中华民族几千年历史上最恢宏的史诗。这一百年来开辟的伟大道路、创造的伟大事业、取得的伟大成就，必将载入中华民族发展史册、人类文明发展史册！</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同志们、朋友们！</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一百年前，中国共产党的先驱们创建了中国共产党，形成了坚持真理、坚守理想，践行初心、担当使命，不怕牺牲、英勇斗争，对党忠诚、不负人民的伟大建党精神，这是中国共产党的精神之源。</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一百年来，中国共产党弘扬伟大建党精神，在长期奋斗中构建起中国共产党人的精神谱系，锤炼出鲜明的政治品格。历史川流不息，精神代代相传。我们要继续弘扬光荣传统、赓续红色血脉，永远把伟大建党精神继承下去、发扬光大！</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一百年来，我们取得的一切成就，是中国共产党人、中国人民、中华民族团结奋斗的结果。以毛泽东同志、邓小平同志、江泽民同志、胡锦涛同志为主要代表的中国共产党人，为中华民族伟大复兴建立了彪炳史册的伟大功勋！我们向他们表示崇高的敬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此时此刻，我们深切怀念为中国革命、建设、改革，为中国共产党建立、巩固、发展作出重大贡献的毛泽东、周恩来、刘少奇、朱德、邓小平、陈云同志等老一辈革命家，深切怀念为建立、捍卫、建设新中国英勇牺牲的革命先烈，深切怀念为改革开放和社会主义现代化建设英勇献身的革命烈士，深切怀念近代以来为民族独立和人民解放顽强奋斗的所有仁人志士。他们为祖国和民族建立的丰功伟绩永载史册！他们的崇高精神永远铭记在人民心中！</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人民是历史的创造者，是真正的英雄。我代表党中央，向全国广大工人、农民、知识分子，向各民主党派和无党派人士、各人民团体、各界爱国人士，向人民解放军指战员、武警部队官兵、公安干警和消防救援队伍指战员，向全体社会主义劳动者，向统一战线广大成员，致以崇高的敬意！向香港特别行政区同胞、澳门特别行政区同胞和台湾同胞以及广大侨胞，致以诚挚的问候！向一切同中国人民友好相处，关心和支持中国革命、建设、改革事业的各国人民和朋友，致以衷心的谢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同志们、朋友们！</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初心易得，始终难守。以史为鉴，可以知兴替。我们要用历史映照现实、远观未来，从中国共产党的百年奋斗中看清楚过去我们为什么能够成功、弄明白未来我们怎样才能继续成功，从而在新的征程上更加坚定、更加自觉地牢记初心使命、开创美好未来。</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以史为鉴、开创未来，必须坚持中国共产党坚强领导。办好中国的事情，关键在党。中华民族近代以来180多年的历史、中国共产党成立以来100年的历史、中华人民共和国成立以来70多年的历史都充分证明，没有中国共产党，就没有新中国，就没有中华民族伟大复兴。历史和人民选择了中国共产党。中国共产党领导是中国特色社会主义最本质的特征，是中国特色社会主义制度的最大优势，是党和国家的根本所在、命脉所在，是全国各族人民的利益所系、命运所系。</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新的征程上，我们必须坚持党的全面领导，不断完善党的领导，增强“四个意识”、坚定“四个自信”、做到“两个维护”，牢记“国之大者”，不断提高党科学执政、民主执政、依法执政水平，充分发挥党总揽全局、协调各方的领导核心作用！</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以史为鉴、开创未来，必须团结带领中国人民不断为美好生活而奋斗。江山就是人民、人民就是江山，打江山、守江山，守的是人民的心。中国共产党根基在人民、血脉在人民、力量在人民。中国共产党始终代表最广大人民根本利益，与人民休戚与共、生死相依，没有任何自己特殊的利益，从来不代表任何利益集团、任何权势团体、任何特权阶层的利益。任何想把中国共产党同中国人民分割开来、对立起来的企图，都是绝不会得逞的！9500多万中国共产党人不答应！14亿多中国人民也不答应！</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新的征程上，我们必须紧紧依靠人民创造历史，坚持全心全意为人民服务的根本宗旨，站稳人民立场，贯彻党的群众路线，尊重人民首创精神，践行以人民为中心的发展思想，发展全过程人民民主，维护社会公平正义，着力解决发展不平衡不充分问题和人民群众急难愁盼问题，推动人的全面发展、全体人民共同富裕取得更为明显的实质性进展！</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以史为鉴、开创未来，必须继续推进马克思主义中国化。马克思主义是我们立党立国的根本指导思想，是我们党的灵魂和旗帜。中国共产党坚持马克思主义基本原理，坚持实事求是，从中国实际出发，洞察时代大势，把握历史主动，进行艰辛探索，不断推进马克思主义中国化时代化，指导中国人民不断推进伟大社会革命。中国共产党为什么能，中国特色社会主义为什么好，归根到底是因为马克思主义行！</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新的征程上，我们必须坚持马克思列宁主义、毛泽东思想、邓小平理论、“三个代表”重要思想、科学发展观，全面贯彻新时代中国特色社会主义思想，坚持把马克思主义基本原理同中国具体实际相结合、同中华优秀传统文化相结合，用马克思主义观察时代、把握时代、引领时代，继续发展当代中国马克思主义、21世纪马克思主义！</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以史为鉴、开创未来，必须坚持和发展中国特色社会主义。走自己的路，是党的全部理论和实践立足点，更是党百年奋斗得出的历史结论。中国特色社会主义是党和人民历经千辛万苦、付出巨大代价取得的根本成就，是实现中华民族伟大复兴的正确道路。我们坚持和发展中国特色社会主义，推动物质文明、政治文明、精神文明、社会文明、生态文明协调发展，创造了中国式现代化新道路，创造了人类文明新形态。</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新的征程上，我们必须坚持党的基本理论、基本路线、基本方略，统筹推进“五位一体”总体布局、协调推进“四个全面”战略布局，全面深化改革开放，立足新发展阶段，完整、准确、全面贯彻新发展理念，构建新发展格局，推动高质量发展，推进科技自立自强，保证人民当家作主，坚持依法治国，坚持社会主义核心价值体系，坚持在发展中保障和改善民生，坚持人与自然和谐共生，协同推进人民富裕、国家强盛、中国美丽。</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中华民族拥有在5000多年历史演进中形成的灿烂文明，中国共产党拥有百年奋斗实践和70多年执政兴国经验，我们积极学习借鉴人类文明的一切有益成果，欢迎一切有益的建议和善意的批评，但我们绝不接受“教师爷”般颐指气使的说教！中国共产党和中国人民将在自己选择的道路上昂首阔步走下去，把中国发展进步的命运牢牢掌握在自己手中！</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以史为鉴、开创未来，必须加快国防和军队现代化。强国必须强军，军强才能国安。坚持党指挥枪、建设自己的人民军队，是党在血与火的斗争中得出的颠扑不破的真理。人民军队为党和人民建立了不朽功勋，是保卫红色江山、维护民族尊严的坚强柱石，也是维护地区和世界和平的强大力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新的征程上，我们必须全面贯彻新时代党的强军思想，贯彻新时代军事战略方针，坚持党对人民军队的绝对领导，坚持走中国特色强军之路，全面推进政治建军、改革强军、科技强军、人才强军、依法治军，把人民军队建设成为世界一流军队，以更强大的能力、更可靠的手段捍卫国家主权、安全、发展利益！</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以史为鉴、开创未来，必须不断推动构建人类命运共同体。和平、和睦、和谐是中华民族5000多年来一直追求和传承的理念，中华民族的血液中没有侵略他人、称王称霸的基因。中国共产党关注人类前途命运，同世界上一切进步力量携手前进，中国始终是世界和平的建设者、全球发展的贡献者、国际秩序的维护者！</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新的征程上，我们必须高举和平、发展、合作、共赢旗帜，奉行独立自主的和平外交政策，坚持走和平发展道路，推动建设新型国际关系，推动构建人类命运共同体，推动共建“一带一路”高质量发展，以中国的新发展为世界提供新机遇。中国共产党将继续同一切爱好和平的国家和人民一道，弘扬和平、发展、公平、正义、民主、自由的全人类共同价值，坚持合作、不搞对抗，坚持开放、不搞封闭，坚持互利共赢、不搞零和博弈，反对霸权主义和强权政治，推动历史车轮向着光明的目标前进！</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中国人民是崇尚正义、不畏强暴的人民，中华民族是具有强烈民族自豪感和自信心的民族。中国人民从来没有欺负、压迫、奴役过其他国家人民，过去没有，现在没有，将来也不会有。同时，中国人民也绝不允许任何外来势力欺负、压迫、奴役我们，谁妄想这样干，必将在14亿多中国人民用血肉筑成的钢铁长城面前碰得头破血流！</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以史为鉴、开创未来，必须进行具有许多新的历史特点的伟大斗争。敢于斗争、敢于胜利，是中国共产党不可战胜的强大精神力量。实现伟大梦想就要顽强拼搏、不懈奋斗。今天，我们比历史上任何时期都更接近、更有信心和能力实现中华民族伟大复兴的目标，同时必须准备付出更为艰巨、更为艰苦的努力。</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新的征程上，我们必须增强忧患意识、始终居安思危，贯彻总体国家安全观，统筹发展和安全，统筹中华民族伟大复兴战略全局和世界百年未有之大变局，深刻认识我国社会主要矛盾变化带来的新特征新要求，深刻认识错综复杂的国际环境带来的新矛盾新挑战，敢于斗争，善于斗争，逢山开道、遇水架桥，勇于战胜一切风险挑战！</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以史为鉴、开创未来，必须加强中华儿女大团结。在百年奋斗历程中，中国共产党始终把统一战线摆在重要位置，不断巩固和发展最广泛的统一战线，团结一切可以团结的力量、调动一切可以调动的积极因素，最大限度凝聚起共同奋斗的力量。爱国统一战线是中国共产党团结海内外全体中华儿女实现中华民族伟大复兴的重要法宝。</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新的征程上，我们必须坚持大团结大联合，坚持一致性和多样性统一，加强思想政治引领，广泛凝聚共识，广聚天下英才，努力寻求最大公约数、画出最大同心圆，形成海内外全体中华儿女心往一处想、劲往一处使的生动局面，汇聚起实现民族复兴的磅礴力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以史为鉴、开创未来，必须不断推进党的建设新的伟大工程。勇于自我革命是中国共产党区别于其他政党的显著标志。我们党历经千锤百炼而朝气蓬勃，一个很重要的原因就是我们始终坚持党要管党、全面从严治党，不断应对好自身在各个历史时期面临的风险考验，确保我们党在世界形势深刻变化的历史进程中始终走在时代前列，在应对国内外各种风险挑战的历史进程中始终成为全国人民的主心骨！</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新的征程上，我们要牢记打铁必须自身硬的道理，增强全面从严治党永远在路上的政治自觉，以党的政治建设为统领，继续推进新时代党的建设新的伟大工程，不断严密党的组织体系，着力建设德才兼备的高素质干部队伍，坚定不移推进党风廉政建设和反腐败斗争，坚决清除一切损害党的先进性和纯洁性的因素，清除一切侵蚀党的健康肌体的病毒，确保党不变质、不变色、不变味，确保党在新时代坚持和发展中国特色社会主义的历史进程中始终成为坚强领导核心！</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同志们、朋友们！</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我们要全面准确贯彻“一国两制”、“港人治港”、“澳人治澳”、高度自治的方针，落实中央对香港、澳门特别行政区全面管治权，落实特别行政区维护国家安全的法律制度和执行机制，维护国家主权、安全、发展利益，维护特别行政区社会大局稳定，保持香港、澳门长期繁荣稳定。</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解决台湾问题、实现祖国完全统一，是中国共产党矢志不渝的历史任务，是全体中华儿女的共同愿望。要坚持一个中国原则和“九二共识”，推进祖国和平统一进程。包括两岸同胞在内的所有中华儿女，要和衷共济、团结向前，坚决粉碎任何“台独”图谋，共创民族复兴美好未来。任何人都不要低估中国人民捍卫国家主权和领土完整的坚强决心、坚定意志、强大能力！</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同志们、朋友们！</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未来属于青年，希望寄予青年。一百年前，一群新青年高举马克思主义思想火炬，在风雨如晦的中国苦苦探寻民族复兴的前途。一百年来，在中国共产党的旗帜下，一代代中国青年把青春奋斗融入党和人民事业，成为实现中华民族伟大复兴的先锋力量。新时代的中国青年要以实现中华民族伟大复兴为己任，增强做中国人的志气、骨气、底气，不负时代，不负韶华，不负党和人民的殷切期望！</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同志们、朋友们！</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一百年前，中国共产党成立时只有50多名党员，今天已经成为拥有9500多万名党员、领导着14亿多人口大国、具有重大全球影响力的世界第一大执政党。</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一百年前，中华民族呈现在世界面前的是一派衰败凋零的景象。今天，中华民族向世界展现的是一派欣欣向荣的气象，正以不可阻挡的步伐迈向伟大复兴。</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过去一百年，中国共产党向人民、向历史交出了一份优异的答卷。现在，中国共产党团结带领中国人民又踏上了实现第二个百年奋斗目标新的赶考之路。</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全体中国共产党员！党中央号召你们，牢记初心使命，坚定理想信念，践行党的宗旨，永远保持同人民群众的血肉联系，始终同人民想在一起、干在一起，风雨同舟、同甘共苦，继续为实现人民对美好生活的向往不懈努力，努力为党和人民争取更大光荣！</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同志们、朋友们！</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中国共产党立志于中华民族千秋伟业，百年恰是风华正茂！回首过去，展望未来，有中国共产党的坚强领导，有全国各族人民的紧密团结，全面建成社会主义现代化强国的目标一定能够实现，中华民族伟大复兴的中国梦一定能够实现！</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伟大、光荣、正确的中国共产党万岁！</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 w:eastAsia="仿宋_GB2312"/>
          <w:color w:val="000000"/>
          <w:sz w:val="32"/>
          <w:szCs w:val="32"/>
        </w:rPr>
      </w:pPr>
      <w:r>
        <w:rPr>
          <w:rFonts w:hint="eastAsia" w:ascii="仿宋_GB2312" w:hAnsi="����" w:eastAsia="仿宋_GB2312"/>
          <w:color w:val="000000"/>
          <w:sz w:val="32"/>
          <w:szCs w:val="32"/>
        </w:rPr>
        <w:t>伟大、光荣、英雄的中国人民万岁！</w:t>
      </w:r>
    </w:p>
    <w:p>
      <w:pPr>
        <w:rPr>
          <w:rFonts w:hint="eastAsia" w:ascii="仿宋_GB2312" w:hAnsi="����" w:eastAsia="仿宋_GB2312"/>
          <w:color w:val="000000"/>
          <w:sz w:val="32"/>
          <w:szCs w:val="32"/>
          <w:lang w:val="en-US" w:eastAsia="zh-CN"/>
        </w:rPr>
      </w:pPr>
      <w:bookmarkStart w:id="0" w:name="_GoBack"/>
      <w:bookmarkEnd w:id="0"/>
    </w:p>
    <w:sectPr>
      <w:footerReference r:id="rId3" w:type="default"/>
      <w:pgSz w:w="11906" w:h="16838"/>
      <w:pgMar w:top="1440" w:right="1800" w:bottom="149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CB335C6"/>
    <w:rsid w:val="000003BB"/>
    <w:rsid w:val="00000400"/>
    <w:rsid w:val="0000236D"/>
    <w:rsid w:val="00011E8B"/>
    <w:rsid w:val="00015C4B"/>
    <w:rsid w:val="0001600D"/>
    <w:rsid w:val="000200FB"/>
    <w:rsid w:val="00026C16"/>
    <w:rsid w:val="0002710C"/>
    <w:rsid w:val="000319BF"/>
    <w:rsid w:val="00040A8F"/>
    <w:rsid w:val="0005033A"/>
    <w:rsid w:val="000538D4"/>
    <w:rsid w:val="000566E4"/>
    <w:rsid w:val="00065645"/>
    <w:rsid w:val="000745F3"/>
    <w:rsid w:val="00083985"/>
    <w:rsid w:val="00084436"/>
    <w:rsid w:val="000A1991"/>
    <w:rsid w:val="000A2DBC"/>
    <w:rsid w:val="000A762A"/>
    <w:rsid w:val="000B1303"/>
    <w:rsid w:val="000B3594"/>
    <w:rsid w:val="000B4E33"/>
    <w:rsid w:val="000B5836"/>
    <w:rsid w:val="000B5B69"/>
    <w:rsid w:val="000C5FE3"/>
    <w:rsid w:val="000D09E3"/>
    <w:rsid w:val="000F18FB"/>
    <w:rsid w:val="001073B5"/>
    <w:rsid w:val="001133A4"/>
    <w:rsid w:val="00120A51"/>
    <w:rsid w:val="00126705"/>
    <w:rsid w:val="001334D7"/>
    <w:rsid w:val="00135507"/>
    <w:rsid w:val="00137B2C"/>
    <w:rsid w:val="001422F2"/>
    <w:rsid w:val="00143389"/>
    <w:rsid w:val="00143CA5"/>
    <w:rsid w:val="00145938"/>
    <w:rsid w:val="0014713D"/>
    <w:rsid w:val="00147FBA"/>
    <w:rsid w:val="00152F9C"/>
    <w:rsid w:val="00154DA7"/>
    <w:rsid w:val="0015656D"/>
    <w:rsid w:val="00160153"/>
    <w:rsid w:val="00160F4E"/>
    <w:rsid w:val="001621FC"/>
    <w:rsid w:val="00162508"/>
    <w:rsid w:val="0016596E"/>
    <w:rsid w:val="001662AB"/>
    <w:rsid w:val="001676E1"/>
    <w:rsid w:val="00174CCB"/>
    <w:rsid w:val="001841B0"/>
    <w:rsid w:val="00194537"/>
    <w:rsid w:val="001953E7"/>
    <w:rsid w:val="001A04A6"/>
    <w:rsid w:val="001A0D7B"/>
    <w:rsid w:val="001A51AF"/>
    <w:rsid w:val="001B477C"/>
    <w:rsid w:val="001C2823"/>
    <w:rsid w:val="001C2C41"/>
    <w:rsid w:val="001C3EE2"/>
    <w:rsid w:val="001C62AD"/>
    <w:rsid w:val="001E5296"/>
    <w:rsid w:val="001F555C"/>
    <w:rsid w:val="001F6C78"/>
    <w:rsid w:val="00206B23"/>
    <w:rsid w:val="00220353"/>
    <w:rsid w:val="00222557"/>
    <w:rsid w:val="00223242"/>
    <w:rsid w:val="002311F8"/>
    <w:rsid w:val="00240D7E"/>
    <w:rsid w:val="002469AD"/>
    <w:rsid w:val="00270E47"/>
    <w:rsid w:val="00273693"/>
    <w:rsid w:val="002738D0"/>
    <w:rsid w:val="00283C2E"/>
    <w:rsid w:val="0028634F"/>
    <w:rsid w:val="00287D99"/>
    <w:rsid w:val="00291E76"/>
    <w:rsid w:val="00297A9F"/>
    <w:rsid w:val="002A7026"/>
    <w:rsid w:val="002B1B2D"/>
    <w:rsid w:val="002B2D58"/>
    <w:rsid w:val="002B59E4"/>
    <w:rsid w:val="002B702D"/>
    <w:rsid w:val="002C08C0"/>
    <w:rsid w:val="002C343C"/>
    <w:rsid w:val="002D411A"/>
    <w:rsid w:val="002E02D1"/>
    <w:rsid w:val="002E4242"/>
    <w:rsid w:val="002E710E"/>
    <w:rsid w:val="002F4947"/>
    <w:rsid w:val="003006AC"/>
    <w:rsid w:val="00307026"/>
    <w:rsid w:val="00307C5A"/>
    <w:rsid w:val="00315A02"/>
    <w:rsid w:val="00321A49"/>
    <w:rsid w:val="00321DE8"/>
    <w:rsid w:val="003229CE"/>
    <w:rsid w:val="0033561B"/>
    <w:rsid w:val="003432D6"/>
    <w:rsid w:val="00344A5B"/>
    <w:rsid w:val="00345C68"/>
    <w:rsid w:val="003473BB"/>
    <w:rsid w:val="00347EC5"/>
    <w:rsid w:val="00352317"/>
    <w:rsid w:val="00352663"/>
    <w:rsid w:val="003602A1"/>
    <w:rsid w:val="0036692A"/>
    <w:rsid w:val="00367900"/>
    <w:rsid w:val="00372E24"/>
    <w:rsid w:val="00372EE2"/>
    <w:rsid w:val="00375250"/>
    <w:rsid w:val="0037665D"/>
    <w:rsid w:val="00377C6C"/>
    <w:rsid w:val="00381033"/>
    <w:rsid w:val="00382421"/>
    <w:rsid w:val="003854CD"/>
    <w:rsid w:val="00386563"/>
    <w:rsid w:val="00392835"/>
    <w:rsid w:val="00397E57"/>
    <w:rsid w:val="003B4710"/>
    <w:rsid w:val="003C0074"/>
    <w:rsid w:val="003C3FF3"/>
    <w:rsid w:val="003C6A1F"/>
    <w:rsid w:val="003D0676"/>
    <w:rsid w:val="003D0EE1"/>
    <w:rsid w:val="003D3D1A"/>
    <w:rsid w:val="003E102C"/>
    <w:rsid w:val="003E1748"/>
    <w:rsid w:val="003E2ACF"/>
    <w:rsid w:val="003E7685"/>
    <w:rsid w:val="003F2107"/>
    <w:rsid w:val="003F6263"/>
    <w:rsid w:val="003F7866"/>
    <w:rsid w:val="00401652"/>
    <w:rsid w:val="00407068"/>
    <w:rsid w:val="004173DE"/>
    <w:rsid w:val="00422C31"/>
    <w:rsid w:val="00433892"/>
    <w:rsid w:val="0044075E"/>
    <w:rsid w:val="00444854"/>
    <w:rsid w:val="00447891"/>
    <w:rsid w:val="00461F88"/>
    <w:rsid w:val="00473C5B"/>
    <w:rsid w:val="004751D1"/>
    <w:rsid w:val="00481126"/>
    <w:rsid w:val="004A06FE"/>
    <w:rsid w:val="004A0E0F"/>
    <w:rsid w:val="004A52E2"/>
    <w:rsid w:val="004B249F"/>
    <w:rsid w:val="004C3821"/>
    <w:rsid w:val="004C395C"/>
    <w:rsid w:val="004C4263"/>
    <w:rsid w:val="004E109F"/>
    <w:rsid w:val="004F1AC5"/>
    <w:rsid w:val="004F4DBA"/>
    <w:rsid w:val="0050566F"/>
    <w:rsid w:val="00506FB5"/>
    <w:rsid w:val="00507A76"/>
    <w:rsid w:val="00520BAC"/>
    <w:rsid w:val="00525B5C"/>
    <w:rsid w:val="00543D81"/>
    <w:rsid w:val="00544479"/>
    <w:rsid w:val="0055052A"/>
    <w:rsid w:val="00551A95"/>
    <w:rsid w:val="0055575E"/>
    <w:rsid w:val="005614FA"/>
    <w:rsid w:val="00561B54"/>
    <w:rsid w:val="00564ADB"/>
    <w:rsid w:val="00567B02"/>
    <w:rsid w:val="0057036C"/>
    <w:rsid w:val="00575592"/>
    <w:rsid w:val="005774E6"/>
    <w:rsid w:val="00583DE2"/>
    <w:rsid w:val="00585150"/>
    <w:rsid w:val="00585205"/>
    <w:rsid w:val="005878BF"/>
    <w:rsid w:val="005A320F"/>
    <w:rsid w:val="005B646E"/>
    <w:rsid w:val="005B73B5"/>
    <w:rsid w:val="005C464A"/>
    <w:rsid w:val="005C570D"/>
    <w:rsid w:val="005D1274"/>
    <w:rsid w:val="005D22BA"/>
    <w:rsid w:val="005D55B6"/>
    <w:rsid w:val="005E0E92"/>
    <w:rsid w:val="005E4874"/>
    <w:rsid w:val="005E5A1E"/>
    <w:rsid w:val="00606732"/>
    <w:rsid w:val="006124D3"/>
    <w:rsid w:val="00622110"/>
    <w:rsid w:val="00625DB4"/>
    <w:rsid w:val="00635ACD"/>
    <w:rsid w:val="0063681B"/>
    <w:rsid w:val="0064329A"/>
    <w:rsid w:val="006455D1"/>
    <w:rsid w:val="00653DA2"/>
    <w:rsid w:val="00655EDA"/>
    <w:rsid w:val="00666249"/>
    <w:rsid w:val="00674843"/>
    <w:rsid w:val="00676308"/>
    <w:rsid w:val="006813C5"/>
    <w:rsid w:val="006840E7"/>
    <w:rsid w:val="00690E5D"/>
    <w:rsid w:val="0069147F"/>
    <w:rsid w:val="00694292"/>
    <w:rsid w:val="006949C0"/>
    <w:rsid w:val="006A41C5"/>
    <w:rsid w:val="006B1AAB"/>
    <w:rsid w:val="006B54FB"/>
    <w:rsid w:val="006C258C"/>
    <w:rsid w:val="006C2D1E"/>
    <w:rsid w:val="006C4803"/>
    <w:rsid w:val="006D1DF0"/>
    <w:rsid w:val="006D2E79"/>
    <w:rsid w:val="006E6637"/>
    <w:rsid w:val="006F19A9"/>
    <w:rsid w:val="006F204E"/>
    <w:rsid w:val="006F4FEE"/>
    <w:rsid w:val="006F615A"/>
    <w:rsid w:val="0070034A"/>
    <w:rsid w:val="0071065C"/>
    <w:rsid w:val="00720FE9"/>
    <w:rsid w:val="00722A9F"/>
    <w:rsid w:val="0072548F"/>
    <w:rsid w:val="00736656"/>
    <w:rsid w:val="007423DC"/>
    <w:rsid w:val="0075635B"/>
    <w:rsid w:val="00760806"/>
    <w:rsid w:val="00762D3F"/>
    <w:rsid w:val="00766696"/>
    <w:rsid w:val="007668CA"/>
    <w:rsid w:val="00772E38"/>
    <w:rsid w:val="00772F33"/>
    <w:rsid w:val="00783879"/>
    <w:rsid w:val="0079475F"/>
    <w:rsid w:val="00794BAB"/>
    <w:rsid w:val="00795E43"/>
    <w:rsid w:val="007A648E"/>
    <w:rsid w:val="007B448F"/>
    <w:rsid w:val="007B7704"/>
    <w:rsid w:val="007C2013"/>
    <w:rsid w:val="007C55C9"/>
    <w:rsid w:val="007C665A"/>
    <w:rsid w:val="007D25FF"/>
    <w:rsid w:val="007D38F4"/>
    <w:rsid w:val="007D39BF"/>
    <w:rsid w:val="007E491C"/>
    <w:rsid w:val="007E4F7B"/>
    <w:rsid w:val="007E5F3E"/>
    <w:rsid w:val="007F30F1"/>
    <w:rsid w:val="00801E39"/>
    <w:rsid w:val="0080609E"/>
    <w:rsid w:val="00815784"/>
    <w:rsid w:val="0082543B"/>
    <w:rsid w:val="008275CD"/>
    <w:rsid w:val="00845DF5"/>
    <w:rsid w:val="008708FE"/>
    <w:rsid w:val="0087234C"/>
    <w:rsid w:val="00873D5F"/>
    <w:rsid w:val="008757BF"/>
    <w:rsid w:val="00876834"/>
    <w:rsid w:val="00877D0C"/>
    <w:rsid w:val="00883D43"/>
    <w:rsid w:val="00890651"/>
    <w:rsid w:val="008A1F5A"/>
    <w:rsid w:val="008A33D5"/>
    <w:rsid w:val="008B0F3C"/>
    <w:rsid w:val="008B6A37"/>
    <w:rsid w:val="008C0433"/>
    <w:rsid w:val="008C2F40"/>
    <w:rsid w:val="008D03CF"/>
    <w:rsid w:val="008D3AC1"/>
    <w:rsid w:val="008D68DB"/>
    <w:rsid w:val="008F5132"/>
    <w:rsid w:val="008F743C"/>
    <w:rsid w:val="00905A96"/>
    <w:rsid w:val="00907FE5"/>
    <w:rsid w:val="0091798C"/>
    <w:rsid w:val="00923D66"/>
    <w:rsid w:val="00935872"/>
    <w:rsid w:val="009402DE"/>
    <w:rsid w:val="00953602"/>
    <w:rsid w:val="009603F8"/>
    <w:rsid w:val="009636FC"/>
    <w:rsid w:val="00977949"/>
    <w:rsid w:val="00981D89"/>
    <w:rsid w:val="00985EAF"/>
    <w:rsid w:val="00986849"/>
    <w:rsid w:val="00995DFF"/>
    <w:rsid w:val="00997691"/>
    <w:rsid w:val="009A2AC4"/>
    <w:rsid w:val="009A2ED5"/>
    <w:rsid w:val="009B2333"/>
    <w:rsid w:val="009B4B76"/>
    <w:rsid w:val="009B4C32"/>
    <w:rsid w:val="009B664A"/>
    <w:rsid w:val="009C15D9"/>
    <w:rsid w:val="009C1FFF"/>
    <w:rsid w:val="009C31CA"/>
    <w:rsid w:val="009D0632"/>
    <w:rsid w:val="009D1ED2"/>
    <w:rsid w:val="009D403E"/>
    <w:rsid w:val="009E2645"/>
    <w:rsid w:val="009F2197"/>
    <w:rsid w:val="009F26EB"/>
    <w:rsid w:val="009F41C1"/>
    <w:rsid w:val="009F557E"/>
    <w:rsid w:val="009F5E9A"/>
    <w:rsid w:val="009F7ACB"/>
    <w:rsid w:val="00A02141"/>
    <w:rsid w:val="00A057E6"/>
    <w:rsid w:val="00A06712"/>
    <w:rsid w:val="00A14C2A"/>
    <w:rsid w:val="00A16FDF"/>
    <w:rsid w:val="00A30298"/>
    <w:rsid w:val="00A313EE"/>
    <w:rsid w:val="00A316C4"/>
    <w:rsid w:val="00A32B3D"/>
    <w:rsid w:val="00A460A2"/>
    <w:rsid w:val="00A557FF"/>
    <w:rsid w:val="00A56978"/>
    <w:rsid w:val="00A56B37"/>
    <w:rsid w:val="00A603AB"/>
    <w:rsid w:val="00A725C9"/>
    <w:rsid w:val="00A75EAF"/>
    <w:rsid w:val="00A7611D"/>
    <w:rsid w:val="00A83BC5"/>
    <w:rsid w:val="00A85D3A"/>
    <w:rsid w:val="00A93CC2"/>
    <w:rsid w:val="00AA0A1C"/>
    <w:rsid w:val="00AA1FAD"/>
    <w:rsid w:val="00AA4309"/>
    <w:rsid w:val="00AB3172"/>
    <w:rsid w:val="00AB5FC2"/>
    <w:rsid w:val="00AD15F2"/>
    <w:rsid w:val="00AE16B8"/>
    <w:rsid w:val="00AF39AE"/>
    <w:rsid w:val="00B0048C"/>
    <w:rsid w:val="00B0118C"/>
    <w:rsid w:val="00B05345"/>
    <w:rsid w:val="00B11AD1"/>
    <w:rsid w:val="00B17F84"/>
    <w:rsid w:val="00B359CD"/>
    <w:rsid w:val="00B53521"/>
    <w:rsid w:val="00B55EC4"/>
    <w:rsid w:val="00B62624"/>
    <w:rsid w:val="00B754D0"/>
    <w:rsid w:val="00B77029"/>
    <w:rsid w:val="00B843A0"/>
    <w:rsid w:val="00B937FD"/>
    <w:rsid w:val="00B944D7"/>
    <w:rsid w:val="00BB732F"/>
    <w:rsid w:val="00BC5593"/>
    <w:rsid w:val="00BC6F5A"/>
    <w:rsid w:val="00BD16D8"/>
    <w:rsid w:val="00BD6206"/>
    <w:rsid w:val="00BD6E8F"/>
    <w:rsid w:val="00BE4782"/>
    <w:rsid w:val="00BE75C1"/>
    <w:rsid w:val="00BF25F5"/>
    <w:rsid w:val="00BF2F95"/>
    <w:rsid w:val="00BF770A"/>
    <w:rsid w:val="00C0218A"/>
    <w:rsid w:val="00C0239C"/>
    <w:rsid w:val="00C0299C"/>
    <w:rsid w:val="00C11A24"/>
    <w:rsid w:val="00C11F0A"/>
    <w:rsid w:val="00C137D2"/>
    <w:rsid w:val="00C23BCB"/>
    <w:rsid w:val="00C254C4"/>
    <w:rsid w:val="00C30BF0"/>
    <w:rsid w:val="00C362CD"/>
    <w:rsid w:val="00C3646C"/>
    <w:rsid w:val="00C64B4E"/>
    <w:rsid w:val="00C64C39"/>
    <w:rsid w:val="00C84477"/>
    <w:rsid w:val="00C91287"/>
    <w:rsid w:val="00C9299A"/>
    <w:rsid w:val="00CB0C0F"/>
    <w:rsid w:val="00CB690A"/>
    <w:rsid w:val="00CC7868"/>
    <w:rsid w:val="00CD1FB8"/>
    <w:rsid w:val="00CD5F86"/>
    <w:rsid w:val="00D01859"/>
    <w:rsid w:val="00D043C6"/>
    <w:rsid w:val="00D108D6"/>
    <w:rsid w:val="00D11CCA"/>
    <w:rsid w:val="00D1288D"/>
    <w:rsid w:val="00D13E0A"/>
    <w:rsid w:val="00D217EF"/>
    <w:rsid w:val="00D268E5"/>
    <w:rsid w:val="00D27283"/>
    <w:rsid w:val="00D362E9"/>
    <w:rsid w:val="00D371EC"/>
    <w:rsid w:val="00D41B94"/>
    <w:rsid w:val="00D427AC"/>
    <w:rsid w:val="00D43A8E"/>
    <w:rsid w:val="00D51386"/>
    <w:rsid w:val="00D5190A"/>
    <w:rsid w:val="00D53DFB"/>
    <w:rsid w:val="00D5582B"/>
    <w:rsid w:val="00D559DE"/>
    <w:rsid w:val="00D57AA6"/>
    <w:rsid w:val="00D63A19"/>
    <w:rsid w:val="00D72FB0"/>
    <w:rsid w:val="00D764CF"/>
    <w:rsid w:val="00D86F67"/>
    <w:rsid w:val="00D92E8B"/>
    <w:rsid w:val="00DA319D"/>
    <w:rsid w:val="00DA5411"/>
    <w:rsid w:val="00DB7695"/>
    <w:rsid w:val="00DC7138"/>
    <w:rsid w:val="00DC7AA3"/>
    <w:rsid w:val="00DD1D7C"/>
    <w:rsid w:val="00DD793F"/>
    <w:rsid w:val="00DF6544"/>
    <w:rsid w:val="00E046B3"/>
    <w:rsid w:val="00E07700"/>
    <w:rsid w:val="00E132CA"/>
    <w:rsid w:val="00E13E05"/>
    <w:rsid w:val="00E143EE"/>
    <w:rsid w:val="00E25A87"/>
    <w:rsid w:val="00E41841"/>
    <w:rsid w:val="00E41874"/>
    <w:rsid w:val="00E46378"/>
    <w:rsid w:val="00E46C9F"/>
    <w:rsid w:val="00E471A2"/>
    <w:rsid w:val="00E50347"/>
    <w:rsid w:val="00E51A58"/>
    <w:rsid w:val="00E632EF"/>
    <w:rsid w:val="00E803D1"/>
    <w:rsid w:val="00E9071F"/>
    <w:rsid w:val="00EA2595"/>
    <w:rsid w:val="00EA7BCA"/>
    <w:rsid w:val="00EB6374"/>
    <w:rsid w:val="00EC15DD"/>
    <w:rsid w:val="00EC66B7"/>
    <w:rsid w:val="00EC719E"/>
    <w:rsid w:val="00EC7ED8"/>
    <w:rsid w:val="00ED0E98"/>
    <w:rsid w:val="00EE5FA6"/>
    <w:rsid w:val="00EF4389"/>
    <w:rsid w:val="00EF4458"/>
    <w:rsid w:val="00EF5656"/>
    <w:rsid w:val="00EF638D"/>
    <w:rsid w:val="00F035CD"/>
    <w:rsid w:val="00F0382E"/>
    <w:rsid w:val="00F109A6"/>
    <w:rsid w:val="00F152FF"/>
    <w:rsid w:val="00F1609B"/>
    <w:rsid w:val="00F34D92"/>
    <w:rsid w:val="00F3513F"/>
    <w:rsid w:val="00F4010C"/>
    <w:rsid w:val="00F40254"/>
    <w:rsid w:val="00F422B2"/>
    <w:rsid w:val="00F43DDE"/>
    <w:rsid w:val="00F4598F"/>
    <w:rsid w:val="00F46CEB"/>
    <w:rsid w:val="00F47C56"/>
    <w:rsid w:val="00F54A79"/>
    <w:rsid w:val="00F577F5"/>
    <w:rsid w:val="00F60324"/>
    <w:rsid w:val="00F677EC"/>
    <w:rsid w:val="00F712A3"/>
    <w:rsid w:val="00F735F1"/>
    <w:rsid w:val="00F750C4"/>
    <w:rsid w:val="00F82E0C"/>
    <w:rsid w:val="00F83C74"/>
    <w:rsid w:val="00F87318"/>
    <w:rsid w:val="00F942D3"/>
    <w:rsid w:val="00F9665F"/>
    <w:rsid w:val="00FA0466"/>
    <w:rsid w:val="00FA4338"/>
    <w:rsid w:val="00FB5A24"/>
    <w:rsid w:val="00FC0A62"/>
    <w:rsid w:val="00FC16DC"/>
    <w:rsid w:val="00FC23F5"/>
    <w:rsid w:val="00FD35B5"/>
    <w:rsid w:val="00FD3B4B"/>
    <w:rsid w:val="00FD3F99"/>
    <w:rsid w:val="00FE002E"/>
    <w:rsid w:val="00FF4CE5"/>
    <w:rsid w:val="00FF6C63"/>
    <w:rsid w:val="01D202F0"/>
    <w:rsid w:val="01E54C5F"/>
    <w:rsid w:val="01F5340F"/>
    <w:rsid w:val="02245C84"/>
    <w:rsid w:val="02257AFC"/>
    <w:rsid w:val="02425D22"/>
    <w:rsid w:val="04D64DDB"/>
    <w:rsid w:val="052E499D"/>
    <w:rsid w:val="055D7F43"/>
    <w:rsid w:val="063D7596"/>
    <w:rsid w:val="06761A59"/>
    <w:rsid w:val="07C77FE5"/>
    <w:rsid w:val="086F1B7D"/>
    <w:rsid w:val="09282751"/>
    <w:rsid w:val="09D4027A"/>
    <w:rsid w:val="0B8648D5"/>
    <w:rsid w:val="0B921364"/>
    <w:rsid w:val="0BA7414C"/>
    <w:rsid w:val="0BCF7B82"/>
    <w:rsid w:val="0BFF37DA"/>
    <w:rsid w:val="0CB335C6"/>
    <w:rsid w:val="0DCA53D1"/>
    <w:rsid w:val="0E0A50A4"/>
    <w:rsid w:val="0E5E5612"/>
    <w:rsid w:val="0EF34933"/>
    <w:rsid w:val="0F287947"/>
    <w:rsid w:val="0F471F85"/>
    <w:rsid w:val="0F6F7F91"/>
    <w:rsid w:val="0F943F61"/>
    <w:rsid w:val="0FEF27AB"/>
    <w:rsid w:val="105C2565"/>
    <w:rsid w:val="10D34AE7"/>
    <w:rsid w:val="121959A7"/>
    <w:rsid w:val="12496D5B"/>
    <w:rsid w:val="128A41C1"/>
    <w:rsid w:val="12900A3B"/>
    <w:rsid w:val="134E6906"/>
    <w:rsid w:val="13B6170B"/>
    <w:rsid w:val="1449691D"/>
    <w:rsid w:val="153F0005"/>
    <w:rsid w:val="153F28ED"/>
    <w:rsid w:val="15C37E54"/>
    <w:rsid w:val="15E96500"/>
    <w:rsid w:val="1801345C"/>
    <w:rsid w:val="18CC22EC"/>
    <w:rsid w:val="18CE02D4"/>
    <w:rsid w:val="19371709"/>
    <w:rsid w:val="19931847"/>
    <w:rsid w:val="19C05D08"/>
    <w:rsid w:val="19EF144D"/>
    <w:rsid w:val="1A59480D"/>
    <w:rsid w:val="1DC40EDB"/>
    <w:rsid w:val="1EEF67DA"/>
    <w:rsid w:val="1F0141D2"/>
    <w:rsid w:val="1F7C475A"/>
    <w:rsid w:val="1FDA7B7B"/>
    <w:rsid w:val="2077259B"/>
    <w:rsid w:val="21190334"/>
    <w:rsid w:val="216311CE"/>
    <w:rsid w:val="21E431BA"/>
    <w:rsid w:val="224F2A9C"/>
    <w:rsid w:val="22F16C84"/>
    <w:rsid w:val="232F0917"/>
    <w:rsid w:val="23821F37"/>
    <w:rsid w:val="242D3FC1"/>
    <w:rsid w:val="24684E51"/>
    <w:rsid w:val="25BE2E46"/>
    <w:rsid w:val="25DF7FB8"/>
    <w:rsid w:val="264C5287"/>
    <w:rsid w:val="2654162F"/>
    <w:rsid w:val="27404E6C"/>
    <w:rsid w:val="28C85202"/>
    <w:rsid w:val="29C72E88"/>
    <w:rsid w:val="29D3232A"/>
    <w:rsid w:val="2A836A71"/>
    <w:rsid w:val="2AFC0E90"/>
    <w:rsid w:val="2B0D6732"/>
    <w:rsid w:val="2D1535DD"/>
    <w:rsid w:val="2D644276"/>
    <w:rsid w:val="2DFB0E27"/>
    <w:rsid w:val="2E8C4F76"/>
    <w:rsid w:val="2EE44D23"/>
    <w:rsid w:val="2EE523F2"/>
    <w:rsid w:val="2F006E33"/>
    <w:rsid w:val="2F634A7F"/>
    <w:rsid w:val="2FA85683"/>
    <w:rsid w:val="3003736B"/>
    <w:rsid w:val="30752928"/>
    <w:rsid w:val="30A04801"/>
    <w:rsid w:val="30EA7D26"/>
    <w:rsid w:val="3114767D"/>
    <w:rsid w:val="318054BB"/>
    <w:rsid w:val="31B0211F"/>
    <w:rsid w:val="31B66E7F"/>
    <w:rsid w:val="31F622EA"/>
    <w:rsid w:val="3202566F"/>
    <w:rsid w:val="32371F5E"/>
    <w:rsid w:val="3249355A"/>
    <w:rsid w:val="325D36FA"/>
    <w:rsid w:val="32B7003F"/>
    <w:rsid w:val="32E019DE"/>
    <w:rsid w:val="342F1E6F"/>
    <w:rsid w:val="34826FA5"/>
    <w:rsid w:val="34A21E9B"/>
    <w:rsid w:val="358C0D61"/>
    <w:rsid w:val="359D1FB8"/>
    <w:rsid w:val="35B23428"/>
    <w:rsid w:val="36B26930"/>
    <w:rsid w:val="36C129AF"/>
    <w:rsid w:val="37110D40"/>
    <w:rsid w:val="37214253"/>
    <w:rsid w:val="37A63313"/>
    <w:rsid w:val="37C80055"/>
    <w:rsid w:val="37ED4D4E"/>
    <w:rsid w:val="37F36876"/>
    <w:rsid w:val="386D5EED"/>
    <w:rsid w:val="390777BE"/>
    <w:rsid w:val="391F303E"/>
    <w:rsid w:val="39D72BE4"/>
    <w:rsid w:val="3A2F512A"/>
    <w:rsid w:val="3A6B2DC3"/>
    <w:rsid w:val="3AAC7A60"/>
    <w:rsid w:val="3C233689"/>
    <w:rsid w:val="3C2731FE"/>
    <w:rsid w:val="3C412040"/>
    <w:rsid w:val="3C5E1056"/>
    <w:rsid w:val="3D765569"/>
    <w:rsid w:val="3D8B1956"/>
    <w:rsid w:val="3E243A99"/>
    <w:rsid w:val="3E3329A0"/>
    <w:rsid w:val="3E65617B"/>
    <w:rsid w:val="402C10A6"/>
    <w:rsid w:val="40B027BC"/>
    <w:rsid w:val="4131415F"/>
    <w:rsid w:val="42BD411C"/>
    <w:rsid w:val="43AB0D34"/>
    <w:rsid w:val="43BE4D05"/>
    <w:rsid w:val="44410310"/>
    <w:rsid w:val="45EC7BD3"/>
    <w:rsid w:val="462D21C3"/>
    <w:rsid w:val="469E3866"/>
    <w:rsid w:val="4722239C"/>
    <w:rsid w:val="47E52BA5"/>
    <w:rsid w:val="482124DC"/>
    <w:rsid w:val="48763B35"/>
    <w:rsid w:val="48D27C35"/>
    <w:rsid w:val="495A7F1F"/>
    <w:rsid w:val="4A3B04CA"/>
    <w:rsid w:val="4AD70693"/>
    <w:rsid w:val="4C54653D"/>
    <w:rsid w:val="4C634763"/>
    <w:rsid w:val="4C715F3B"/>
    <w:rsid w:val="4CAE2AC1"/>
    <w:rsid w:val="4CD21D1F"/>
    <w:rsid w:val="4D4D6531"/>
    <w:rsid w:val="4DF8592A"/>
    <w:rsid w:val="4E661F36"/>
    <w:rsid w:val="4F010944"/>
    <w:rsid w:val="4F3B7B75"/>
    <w:rsid w:val="50155ACE"/>
    <w:rsid w:val="504136CA"/>
    <w:rsid w:val="50A047C2"/>
    <w:rsid w:val="50E02E22"/>
    <w:rsid w:val="516105A4"/>
    <w:rsid w:val="518604BB"/>
    <w:rsid w:val="52BA2974"/>
    <w:rsid w:val="53697524"/>
    <w:rsid w:val="53A2137F"/>
    <w:rsid w:val="53C53B89"/>
    <w:rsid w:val="545E59A2"/>
    <w:rsid w:val="55187E5F"/>
    <w:rsid w:val="553D42E9"/>
    <w:rsid w:val="553F56A6"/>
    <w:rsid w:val="56B95A13"/>
    <w:rsid w:val="56D77DC0"/>
    <w:rsid w:val="575E2B43"/>
    <w:rsid w:val="577E0CAF"/>
    <w:rsid w:val="57B250F6"/>
    <w:rsid w:val="57C205A5"/>
    <w:rsid w:val="57D41F77"/>
    <w:rsid w:val="58EF15A0"/>
    <w:rsid w:val="598B69A9"/>
    <w:rsid w:val="598F27D4"/>
    <w:rsid w:val="5AA36557"/>
    <w:rsid w:val="5B344175"/>
    <w:rsid w:val="5BB6541B"/>
    <w:rsid w:val="5C2245B0"/>
    <w:rsid w:val="5C4A5425"/>
    <w:rsid w:val="5C6B4D13"/>
    <w:rsid w:val="5C9D0730"/>
    <w:rsid w:val="5CCC024F"/>
    <w:rsid w:val="5D5A69D1"/>
    <w:rsid w:val="5E262DCD"/>
    <w:rsid w:val="5E3C284B"/>
    <w:rsid w:val="601D304B"/>
    <w:rsid w:val="6032488D"/>
    <w:rsid w:val="61D61085"/>
    <w:rsid w:val="62AD196C"/>
    <w:rsid w:val="647F394D"/>
    <w:rsid w:val="64AA0C8D"/>
    <w:rsid w:val="652062AB"/>
    <w:rsid w:val="65321B1A"/>
    <w:rsid w:val="6539577A"/>
    <w:rsid w:val="66C331B5"/>
    <w:rsid w:val="67057FC4"/>
    <w:rsid w:val="672538FA"/>
    <w:rsid w:val="67AE7917"/>
    <w:rsid w:val="68E93D75"/>
    <w:rsid w:val="695D2BB1"/>
    <w:rsid w:val="69916826"/>
    <w:rsid w:val="6B2D10EB"/>
    <w:rsid w:val="6B3803EA"/>
    <w:rsid w:val="6BE95FF4"/>
    <w:rsid w:val="6CED5032"/>
    <w:rsid w:val="6D535020"/>
    <w:rsid w:val="6D7368D9"/>
    <w:rsid w:val="6D8E3169"/>
    <w:rsid w:val="6DA72048"/>
    <w:rsid w:val="6E2F7807"/>
    <w:rsid w:val="6E41453A"/>
    <w:rsid w:val="6F460FC5"/>
    <w:rsid w:val="6F7938E5"/>
    <w:rsid w:val="6FDA0CE7"/>
    <w:rsid w:val="6FDC2545"/>
    <w:rsid w:val="71055BB6"/>
    <w:rsid w:val="713A7328"/>
    <w:rsid w:val="71841BF1"/>
    <w:rsid w:val="71BB6640"/>
    <w:rsid w:val="72367F03"/>
    <w:rsid w:val="73222F71"/>
    <w:rsid w:val="74437E6D"/>
    <w:rsid w:val="746901FB"/>
    <w:rsid w:val="75923685"/>
    <w:rsid w:val="75AA64D3"/>
    <w:rsid w:val="7617244E"/>
    <w:rsid w:val="76537C7F"/>
    <w:rsid w:val="78D9071E"/>
    <w:rsid w:val="79A57FA0"/>
    <w:rsid w:val="7A0C00A1"/>
    <w:rsid w:val="7B3E78A6"/>
    <w:rsid w:val="7B4F6914"/>
    <w:rsid w:val="7B9C5F5E"/>
    <w:rsid w:val="7C3D4C41"/>
    <w:rsid w:val="7C9D0A63"/>
    <w:rsid w:val="7CA7595D"/>
    <w:rsid w:val="7D840F13"/>
    <w:rsid w:val="7DAC0770"/>
    <w:rsid w:val="7DD65D19"/>
    <w:rsid w:val="7E965222"/>
    <w:rsid w:val="7EAB08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link w:val="20"/>
    <w:unhideWhenUsed/>
    <w:qFormat/>
    <w:uiPriority w:val="0"/>
    <w:pPr>
      <w:spacing w:beforeAutospacing="1" w:afterAutospacing="1"/>
      <w:jc w:val="left"/>
      <w:outlineLvl w:val="2"/>
    </w:pPr>
    <w:rPr>
      <w:rFonts w:hint="eastAsia" w:ascii="宋体" w:hAnsi="宋体"/>
      <w:b/>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FollowedHyperlink"/>
    <w:basedOn w:val="10"/>
    <w:qFormat/>
    <w:uiPriority w:val="0"/>
    <w:rPr>
      <w:color w:val="000000"/>
      <w:u w:val="none"/>
    </w:rPr>
  </w:style>
  <w:style w:type="character" w:styleId="13">
    <w:name w:val="Hyperlink"/>
    <w:basedOn w:val="10"/>
    <w:qFormat/>
    <w:uiPriority w:val="0"/>
    <w:rPr>
      <w:color w:val="000000"/>
      <w:u w:val="none"/>
    </w:rPr>
  </w:style>
  <w:style w:type="character" w:customStyle="1" w:styleId="14">
    <w:name w:val="liability"/>
    <w:basedOn w:val="10"/>
    <w:qFormat/>
    <w:uiPriority w:val="0"/>
  </w:style>
  <w:style w:type="character" w:customStyle="1" w:styleId="15">
    <w:name w:val="批注框文本 Char"/>
    <w:basedOn w:val="10"/>
    <w:link w:val="5"/>
    <w:qFormat/>
    <w:uiPriority w:val="0"/>
    <w:rPr>
      <w:rFonts w:ascii="Calibri" w:hAnsi="Calibri"/>
      <w:kern w:val="2"/>
      <w:sz w:val="18"/>
      <w:szCs w:val="18"/>
    </w:rPr>
  </w:style>
  <w:style w:type="character" w:customStyle="1" w:styleId="16">
    <w:name w:val="tz_input"/>
    <w:basedOn w:val="10"/>
    <w:qFormat/>
    <w:uiPriority w:val="0"/>
    <w:rPr>
      <w:color w:val="A01211"/>
      <w:sz w:val="24"/>
      <w:szCs w:val="24"/>
    </w:rPr>
  </w:style>
  <w:style w:type="paragraph" w:styleId="17">
    <w:name w:val="List Paragraph"/>
    <w:basedOn w:val="1"/>
    <w:unhideWhenUsed/>
    <w:qFormat/>
    <w:uiPriority w:val="99"/>
    <w:pPr>
      <w:ind w:firstLine="420" w:firstLineChars="200"/>
    </w:pPr>
  </w:style>
  <w:style w:type="paragraph" w:customStyle="1" w:styleId="18">
    <w:name w:val="sec"/>
    <w:basedOn w:val="1"/>
    <w:qFormat/>
    <w:uiPriority w:val="0"/>
    <w:pPr>
      <w:widowControl/>
      <w:spacing w:before="100" w:beforeAutospacing="1" w:after="100" w:afterAutospacing="1"/>
      <w:jc w:val="left"/>
    </w:pPr>
    <w:rPr>
      <w:rFonts w:ascii="宋体" w:hAnsi="宋体" w:cs="宋体"/>
      <w:kern w:val="0"/>
      <w:sz w:val="24"/>
    </w:rPr>
  </w:style>
  <w:style w:type="character" w:customStyle="1" w:styleId="19">
    <w:name w:val="bjh-strong"/>
    <w:basedOn w:val="10"/>
    <w:qFormat/>
    <w:uiPriority w:val="0"/>
  </w:style>
  <w:style w:type="character" w:customStyle="1" w:styleId="20">
    <w:name w:val="标题 3 Char"/>
    <w:basedOn w:val="10"/>
    <w:link w:val="4"/>
    <w:qFormat/>
    <w:uiPriority w:val="0"/>
    <w:rPr>
      <w:rFonts w:ascii="宋体" w:hAnsi="宋体"/>
      <w:b/>
      <w:sz w:val="27"/>
      <w:szCs w:val="27"/>
    </w:rPr>
  </w:style>
  <w:style w:type="character" w:customStyle="1" w:styleId="21">
    <w:name w:val="标题 1 Char"/>
    <w:basedOn w:val="10"/>
    <w:link w:val="2"/>
    <w:qFormat/>
    <w:uiPriority w:val="0"/>
    <w:rPr>
      <w:rFonts w:ascii="宋体" w:hAnsi="宋体"/>
      <w:b/>
      <w:kern w:val="44"/>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CE19FB-42BF-4912-831A-41C7303502BD}">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67</Pages>
  <Words>5502</Words>
  <Characters>31365</Characters>
  <Lines>261</Lines>
  <Paragraphs>73</Paragraphs>
  <TotalTime>3</TotalTime>
  <ScaleCrop>false</ScaleCrop>
  <LinksUpToDate>false</LinksUpToDate>
  <CharactersWithSpaces>36794</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2020-03-31T00:45:00Z</dcterms:created>
  <dc:creator>Administrator</dc:creator>
  <cp:lastModifiedBy>唐</cp:lastModifiedBy>
  <cp:lastPrinted>2020-10-06T12:24:00Z</cp:lastPrinted>
  <dcterms:modified xsi:type="dcterms:W3CDTF">2021-07-05T09:00:18Z</dcterms:modified>
  <cp:revision>424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KSORubyTemplateID" linkTarget="0">
    <vt:lpwstr>6</vt:lpwstr>
  </property>
  <property fmtid="{D5CDD505-2E9C-101B-9397-08002B2CF9AE}" pid="4" name="ICV">
    <vt:lpwstr>11318ECE4210403985A0DECBFDAE0C70</vt:lpwstr>
  </property>
</Properties>
</file>